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15F53" w14:textId="6E45A7FF" w:rsidR="00733F62" w:rsidRPr="002E2818" w:rsidRDefault="00AA485A" w:rsidP="001C100F">
      <w:pPr>
        <w:pStyle w:val="BodyText"/>
        <w:rPr>
          <w:b/>
          <w:bCs/>
        </w:rPr>
      </w:pPr>
      <w:r w:rsidRPr="002E2818">
        <w:rPr>
          <w:b/>
          <w:bCs/>
        </w:rPr>
        <w:t>Service name:</w:t>
      </w:r>
      <w:r w:rsidR="001C100F">
        <w:t xml:space="preserve"> </w:t>
      </w:r>
      <w:sdt>
        <w:sdtPr>
          <w:id w:val="1011033907"/>
          <w:placeholder>
            <w:docPart w:val="B69134EEA2154703B9A534A59D036423"/>
          </w:placeholder>
          <w:showingPlcHdr/>
        </w:sdtPr>
        <w:sdtContent>
          <w:r w:rsidR="00F46662">
            <w:rPr>
              <w:rStyle w:val="PlaceholderText"/>
            </w:rPr>
            <w:t>Add service name</w:t>
          </w:r>
        </w:sdtContent>
      </w:sdt>
      <w:r w:rsidR="004B3444">
        <w:rPr>
          <w:b/>
          <w:bCs/>
        </w:rPr>
        <w:t xml:space="preserve"> </w:t>
      </w: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5390"/>
        <w:gridCol w:w="2492"/>
        <w:gridCol w:w="7281"/>
      </w:tblGrid>
      <w:tr w:rsidR="00AA485A" w:rsidRPr="002E2818" w14:paraId="77ABC341" w14:textId="77777777" w:rsidTr="002E2818">
        <w:tc>
          <w:tcPr>
            <w:tcW w:w="5390" w:type="dxa"/>
          </w:tcPr>
          <w:p w14:paraId="1F363A37" w14:textId="1DA56F0D" w:rsidR="00AA485A" w:rsidRPr="009D5A5D" w:rsidRDefault="00AA485A" w:rsidP="001C100F">
            <w:pPr>
              <w:pStyle w:val="BodyText"/>
              <w:rPr>
                <w:b/>
                <w:bCs/>
              </w:rPr>
            </w:pPr>
            <w:r w:rsidRPr="009D5A5D">
              <w:rPr>
                <w:b/>
                <w:bCs/>
              </w:rPr>
              <w:t>Child’s Name:</w:t>
            </w:r>
            <w:r w:rsidR="001C100F">
              <w:t xml:space="preserve"> </w:t>
            </w:r>
            <w:sdt>
              <w:sdtPr>
                <w:id w:val="1573542660"/>
                <w:placeholder>
                  <w:docPart w:val="90CC9ADD0D234595AAF3D74352A41B89"/>
                </w:placeholder>
                <w:showingPlcHdr/>
              </w:sdtPr>
              <w:sdtContent>
                <w:r w:rsidR="00F46662">
                  <w:rPr>
                    <w:rStyle w:val="PlaceholderText"/>
                  </w:rPr>
                  <w:t>Add child’s name</w:t>
                </w:r>
              </w:sdtContent>
            </w:sdt>
            <w:r w:rsidR="004B3444">
              <w:rPr>
                <w:b/>
                <w:bCs/>
              </w:rPr>
              <w:t xml:space="preserve"> </w:t>
            </w:r>
          </w:p>
          <w:p w14:paraId="14BA43A1" w14:textId="20866029" w:rsidR="00AA485A" w:rsidRPr="002E2818" w:rsidRDefault="00AA485A" w:rsidP="001C100F">
            <w:pPr>
              <w:pStyle w:val="BodyText"/>
            </w:pPr>
          </w:p>
        </w:tc>
        <w:tc>
          <w:tcPr>
            <w:tcW w:w="2492" w:type="dxa"/>
          </w:tcPr>
          <w:p w14:paraId="48C121BF" w14:textId="1DD67AFE" w:rsidR="00AA485A" w:rsidRPr="009D5A5D" w:rsidRDefault="00AA485A" w:rsidP="001C100F">
            <w:pPr>
              <w:pStyle w:val="BodyText"/>
              <w:rPr>
                <w:b/>
                <w:bCs/>
              </w:rPr>
            </w:pPr>
            <w:r w:rsidRPr="009D5A5D">
              <w:rPr>
                <w:b/>
                <w:bCs/>
              </w:rPr>
              <w:t>Date of Birth:</w:t>
            </w:r>
            <w:r w:rsidR="001C100F">
              <w:t xml:space="preserve"> </w:t>
            </w:r>
            <w:sdt>
              <w:sdtPr>
                <w:id w:val="1661963314"/>
                <w:placeholder>
                  <w:docPart w:val="C4322A4083594C29B00098715481FE74"/>
                </w:placeholder>
                <w:showingPlcHdr/>
              </w:sdtPr>
              <w:sdtContent>
                <w:r w:rsidR="00F46662">
                  <w:rPr>
                    <w:rStyle w:val="PlaceholderText"/>
                  </w:rPr>
                  <w:t>Add DOB</w:t>
                </w:r>
              </w:sdtContent>
            </w:sdt>
            <w:r w:rsidR="004B3444">
              <w:rPr>
                <w:b/>
                <w:bCs/>
              </w:rPr>
              <w:t xml:space="preserve"> </w:t>
            </w:r>
          </w:p>
        </w:tc>
        <w:tc>
          <w:tcPr>
            <w:tcW w:w="7281" w:type="dxa"/>
          </w:tcPr>
          <w:p w14:paraId="41689B9E" w14:textId="77777777" w:rsidR="00AA485A" w:rsidRDefault="00AA485A" w:rsidP="001C100F">
            <w:pPr>
              <w:pStyle w:val="BodyText"/>
            </w:pPr>
            <w:r w:rsidRPr="001C100F">
              <w:rPr>
                <w:b/>
                <w:bCs/>
              </w:rPr>
              <w:t>Team members:</w:t>
            </w:r>
            <w:r w:rsidRPr="001C100F">
              <w:t xml:space="preserve"> (family member/s, educator/s, child)</w:t>
            </w:r>
          </w:p>
          <w:sdt>
            <w:sdtPr>
              <w:id w:val="307910134"/>
              <w:placeholder>
                <w:docPart w:val="0BC147556DA44C42B815B4F2698EDDBE"/>
              </w:placeholder>
              <w:showingPlcHdr/>
            </w:sdtPr>
            <w:sdtContent>
              <w:p w14:paraId="3438874F" w14:textId="01FB8328" w:rsidR="004B3444" w:rsidRPr="001C100F" w:rsidRDefault="00F46662" w:rsidP="001C100F">
                <w:pPr>
                  <w:pStyle w:val="BodyText"/>
                </w:pPr>
                <w:r>
                  <w:rPr>
                    <w:rStyle w:val="PlaceholderText"/>
                    <w:rFonts w:eastAsiaTheme="majorEastAsia"/>
                  </w:rPr>
                  <w:t xml:space="preserve">Add names </w:t>
                </w:r>
              </w:p>
            </w:sdtContent>
          </w:sdt>
        </w:tc>
      </w:tr>
      <w:tr w:rsidR="004961DD" w:rsidRPr="002E2818" w14:paraId="2B3A0143" w14:textId="77777777" w:rsidTr="002E2818">
        <w:trPr>
          <w:trHeight w:val="472"/>
        </w:trPr>
        <w:tc>
          <w:tcPr>
            <w:tcW w:w="7882" w:type="dxa"/>
            <w:gridSpan w:val="2"/>
            <w:vAlign w:val="center"/>
          </w:tcPr>
          <w:p w14:paraId="116A490B" w14:textId="07F28888" w:rsidR="004961DD" w:rsidRPr="001C100F" w:rsidRDefault="004961DD" w:rsidP="001C100F">
            <w:pPr>
              <w:pStyle w:val="BodyText"/>
            </w:pPr>
            <w:r w:rsidRPr="001D4B2B">
              <w:rPr>
                <w:b/>
                <w:bCs/>
              </w:rPr>
              <w:t>Date of plan creation:</w:t>
            </w:r>
            <w:r w:rsidR="001C100F">
              <w:t xml:space="preserve"> </w:t>
            </w:r>
            <w:sdt>
              <w:sdtPr>
                <w:id w:val="-112673924"/>
                <w:placeholder>
                  <w:docPart w:val="602AA8FF621A4F3C9E6C1D32B10D11F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46662">
                  <w:rPr>
                    <w:rStyle w:val="PlaceholderText"/>
                  </w:rPr>
                  <w:t>Add</w:t>
                </w:r>
                <w:r w:rsidR="001C100F" w:rsidRPr="00973549">
                  <w:rPr>
                    <w:rStyle w:val="PlaceholderText"/>
                  </w:rPr>
                  <w:t xml:space="preserve"> date</w:t>
                </w:r>
              </w:sdtContent>
            </w:sdt>
          </w:p>
        </w:tc>
        <w:tc>
          <w:tcPr>
            <w:tcW w:w="7281" w:type="dxa"/>
            <w:vAlign w:val="center"/>
          </w:tcPr>
          <w:p w14:paraId="3580DA0D" w14:textId="7E6C88CB" w:rsidR="004961DD" w:rsidRPr="001D4B2B" w:rsidRDefault="004961DD" w:rsidP="001C100F">
            <w:pPr>
              <w:pStyle w:val="BodyText"/>
              <w:rPr>
                <w:b/>
                <w:bCs/>
              </w:rPr>
            </w:pPr>
            <w:r w:rsidRPr="001D4B2B">
              <w:rPr>
                <w:b/>
                <w:bCs/>
              </w:rPr>
              <w:t>Review dates:</w:t>
            </w:r>
            <w:r w:rsidR="001C100F">
              <w:t xml:space="preserve"> </w:t>
            </w:r>
            <w:sdt>
              <w:sdtPr>
                <w:id w:val="-500510571"/>
                <w:placeholder>
                  <w:docPart w:val="5377E138DFA24BADBEABAB6A01B224E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F46662">
                  <w:rPr>
                    <w:rStyle w:val="PlaceholderText"/>
                  </w:rPr>
                  <w:t>Add</w:t>
                </w:r>
                <w:r w:rsidR="001C100F" w:rsidRPr="00973549">
                  <w:rPr>
                    <w:rStyle w:val="PlaceholderText"/>
                  </w:rPr>
                  <w:t xml:space="preserve"> date</w:t>
                </w:r>
              </w:sdtContent>
            </w:sdt>
          </w:p>
        </w:tc>
      </w:tr>
      <w:tr w:rsidR="004961DD" w:rsidRPr="002E2818" w14:paraId="48BA3B6A" w14:textId="77777777" w:rsidTr="00F61AA6">
        <w:trPr>
          <w:trHeight w:val="1850"/>
        </w:trPr>
        <w:tc>
          <w:tcPr>
            <w:tcW w:w="15163" w:type="dxa"/>
            <w:gridSpan w:val="3"/>
          </w:tcPr>
          <w:p w14:paraId="7A7E6281" w14:textId="5D92E4AB" w:rsidR="004961DD" w:rsidRPr="002E2818" w:rsidRDefault="004961DD" w:rsidP="001C100F">
            <w:pPr>
              <w:pStyle w:val="BodyText"/>
            </w:pPr>
            <w:r w:rsidRPr="001D4B2B">
              <w:rPr>
                <w:b/>
                <w:bCs/>
              </w:rPr>
              <w:t>About me:</w:t>
            </w:r>
            <w:r w:rsidRPr="002E2818">
              <w:t xml:space="preserve"> (My strengths, interests, challenges. My communication style/preference. What motivates, calms, frustrates or inspires me? What has been happening in my life lately? What has been working well for me?</w:t>
            </w:r>
            <w:r w:rsidR="00AE16A8">
              <w:t>)</w:t>
            </w:r>
          </w:p>
          <w:sdt>
            <w:sdtPr>
              <w:id w:val="-108512226"/>
              <w:placeholder>
                <w:docPart w:val="6108CEC899D34F4A8548DB6C33B3AEE9"/>
              </w:placeholder>
              <w:showingPlcHdr/>
            </w:sdtPr>
            <w:sdtContent>
              <w:p w14:paraId="049AFBCB" w14:textId="596186ED" w:rsidR="000F6C50" w:rsidRPr="00012A26" w:rsidRDefault="00F46662" w:rsidP="00012A26">
                <w:pPr>
                  <w:pStyle w:val="BodyText"/>
                </w:pPr>
                <w:r>
                  <w:rPr>
                    <w:rStyle w:val="PlaceholderText"/>
                    <w:rFonts w:eastAsiaTheme="majorEastAsia"/>
                  </w:rPr>
                  <w:t>Add text</w:t>
                </w:r>
              </w:p>
            </w:sdtContent>
          </w:sdt>
        </w:tc>
      </w:tr>
      <w:tr w:rsidR="004961DD" w:rsidRPr="002E2818" w14:paraId="31D3F09E" w14:textId="77777777" w:rsidTr="00F61AA6">
        <w:trPr>
          <w:trHeight w:val="1834"/>
        </w:trPr>
        <w:tc>
          <w:tcPr>
            <w:tcW w:w="15163" w:type="dxa"/>
            <w:gridSpan w:val="3"/>
          </w:tcPr>
          <w:p w14:paraId="711DCF2E" w14:textId="107E888A" w:rsidR="004961DD" w:rsidRPr="002E2818" w:rsidRDefault="004961DD" w:rsidP="001C100F">
            <w:pPr>
              <w:pStyle w:val="BodyText"/>
              <w:rPr>
                <w:b/>
                <w:bCs/>
                <w:i/>
                <w:iCs/>
              </w:rPr>
            </w:pPr>
            <w:r w:rsidRPr="001D4B2B">
              <w:rPr>
                <w:b/>
                <w:bCs/>
              </w:rPr>
              <w:t>Other relevant information:</w:t>
            </w:r>
            <w:r w:rsidRPr="002E2818">
              <w:t xml:space="preserve"> (</w:t>
            </w:r>
            <w:r w:rsidR="00B36403">
              <w:t>E.g. d</w:t>
            </w:r>
            <w:r w:rsidRPr="002E2818">
              <w:t xml:space="preserve">evelopmental assessments or diagnosis, other professionals involved, NDIS plan goals, other services attended etc. </w:t>
            </w:r>
            <w:r w:rsidR="00221491" w:rsidRPr="002E2818">
              <w:rPr>
                <w:i/>
                <w:iCs/>
              </w:rPr>
              <w:t>See appendix 3 for consent to share information).</w:t>
            </w:r>
          </w:p>
          <w:sdt>
            <w:sdtPr>
              <w:id w:val="-1594470646"/>
              <w:placeholder>
                <w:docPart w:val="60ACE7450FFD4C1A9CE838CD99C43B9C"/>
              </w:placeholder>
              <w:showingPlcHdr/>
            </w:sdtPr>
            <w:sdtContent>
              <w:p w14:paraId="3815A7D2" w14:textId="75A7E15C" w:rsidR="00495FCE" w:rsidRPr="001C100F" w:rsidRDefault="00E7566E" w:rsidP="001C100F">
                <w:pPr>
                  <w:pStyle w:val="BodyText"/>
                </w:pPr>
                <w:r>
                  <w:rPr>
                    <w:rStyle w:val="PlaceholderText"/>
                    <w:rFonts w:eastAsiaTheme="majorEastAsia"/>
                  </w:rPr>
                  <w:t>Add</w:t>
                </w:r>
                <w:r w:rsidRPr="003C6D20">
                  <w:rPr>
                    <w:rStyle w:val="PlaceholderText"/>
                    <w:rFonts w:eastAsiaTheme="majorEastAsia"/>
                  </w:rPr>
                  <w:t xml:space="preserve"> text</w:t>
                </w:r>
              </w:p>
            </w:sdtContent>
          </w:sdt>
        </w:tc>
      </w:tr>
    </w:tbl>
    <w:p w14:paraId="020799ED" w14:textId="77777777" w:rsidR="004B3444" w:rsidRDefault="004B3444">
      <w:r>
        <w:br w:type="page"/>
      </w:r>
    </w:p>
    <w:tbl>
      <w:tblPr>
        <w:tblStyle w:val="TableGrid"/>
        <w:tblW w:w="15129" w:type="dxa"/>
        <w:tblLayout w:type="fixed"/>
        <w:tblLook w:val="04A0" w:firstRow="1" w:lastRow="0" w:firstColumn="1" w:lastColumn="0" w:noHBand="0" w:noVBand="1"/>
      </w:tblPr>
      <w:tblGrid>
        <w:gridCol w:w="2335"/>
        <w:gridCol w:w="4140"/>
        <w:gridCol w:w="2070"/>
        <w:gridCol w:w="4590"/>
        <w:gridCol w:w="1994"/>
      </w:tblGrid>
      <w:tr w:rsidR="006A5451" w14:paraId="513A8062" w14:textId="77777777" w:rsidTr="000D5D15">
        <w:tc>
          <w:tcPr>
            <w:tcW w:w="15129" w:type="dxa"/>
            <w:gridSpan w:val="5"/>
          </w:tcPr>
          <w:p w14:paraId="23B77CC6" w14:textId="458F3902" w:rsidR="008D5D4F" w:rsidRPr="001C100F" w:rsidRDefault="008D5D4F" w:rsidP="001C100F">
            <w:pPr>
              <w:pStyle w:val="BodyText"/>
            </w:pPr>
            <w:bookmarkStart w:id="0" w:name="_Hlk193448001"/>
            <w:r w:rsidRPr="000622E2">
              <w:rPr>
                <w:b/>
                <w:bCs/>
              </w:rPr>
              <w:lastRenderedPageBreak/>
              <w:t>Family’s priority/long term goal for the preschool setting:</w:t>
            </w:r>
            <w:r w:rsidR="001C100F">
              <w:t xml:space="preserve"> </w:t>
            </w:r>
            <w:sdt>
              <w:sdtPr>
                <w:id w:val="1980578844"/>
                <w:placeholder>
                  <w:docPart w:val="DE0026F612A44F5B80E626CCE35C846A"/>
                </w:placeholder>
                <w:showingPlcHdr/>
              </w:sdtPr>
              <w:sdtContent>
                <w:r w:rsidR="00F46662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 w:rsidR="004B3444" w:rsidRPr="001C100F">
              <w:t xml:space="preserve"> </w:t>
            </w:r>
          </w:p>
        </w:tc>
      </w:tr>
      <w:tr w:rsidR="008D5D4F" w14:paraId="29540EA0" w14:textId="77777777" w:rsidTr="000D5D15">
        <w:tc>
          <w:tcPr>
            <w:tcW w:w="15129" w:type="dxa"/>
            <w:gridSpan w:val="5"/>
          </w:tcPr>
          <w:p w14:paraId="2CC554D4" w14:textId="228AEC20" w:rsidR="008D5D4F" w:rsidRPr="00F46662" w:rsidRDefault="008D5D4F" w:rsidP="001C100F">
            <w:pPr>
              <w:pStyle w:val="BodyText"/>
            </w:pPr>
            <w:r w:rsidRPr="009D5A5D">
              <w:rPr>
                <w:b/>
                <w:bCs/>
              </w:rPr>
              <w:t>EYLF Outcome(s</w:t>
            </w:r>
            <w:r w:rsidRPr="00F46662">
              <w:rPr>
                <w:b/>
                <w:bCs/>
              </w:rPr>
              <w:t>):</w:t>
            </w:r>
            <w:r w:rsidR="001C100F" w:rsidRPr="00F46662">
              <w:t xml:space="preserve"> </w:t>
            </w:r>
            <w:sdt>
              <w:sdtPr>
                <w:id w:val="-1060861633"/>
                <w:placeholder>
                  <w:docPart w:val="36DA74DA01FB41B58EFF29CDE93675B8"/>
                </w:placeholder>
                <w:showingPlcHdr/>
              </w:sdtPr>
              <w:sdtContent>
                <w:r w:rsidR="00F46662" w:rsidRPr="00F46662">
                  <w:rPr>
                    <w:rStyle w:val="PlaceholderText"/>
                    <w:rFonts w:eastAsiaTheme="majorEastAsia"/>
                  </w:rPr>
                  <w:t>Add</w:t>
                </w:r>
                <w:r w:rsidR="00770B2C" w:rsidRPr="00F46662">
                  <w:rPr>
                    <w:rStyle w:val="PlaceholderText"/>
                    <w:rFonts w:eastAsiaTheme="majorEastAsia"/>
                  </w:rPr>
                  <w:t xml:space="preserve"> text</w:t>
                </w:r>
              </w:sdtContent>
            </w:sdt>
          </w:p>
        </w:tc>
      </w:tr>
      <w:tr w:rsidR="008D5D4F" w14:paraId="64116B21" w14:textId="77777777" w:rsidTr="000D5D15">
        <w:tc>
          <w:tcPr>
            <w:tcW w:w="15129" w:type="dxa"/>
            <w:gridSpan w:val="5"/>
          </w:tcPr>
          <w:p w14:paraId="60C0EB58" w14:textId="46915EC4" w:rsidR="008D5D4F" w:rsidRPr="009D5A5D" w:rsidRDefault="008D5D4F" w:rsidP="001C100F">
            <w:pPr>
              <w:pStyle w:val="BodyText"/>
            </w:pPr>
            <w:r w:rsidRPr="001C100F">
              <w:rPr>
                <w:b/>
                <w:bCs/>
              </w:rPr>
              <w:t>Current skills in this area</w:t>
            </w:r>
            <w:r w:rsidRPr="00F46662">
              <w:rPr>
                <w:b/>
                <w:bCs/>
              </w:rPr>
              <w:t>:</w:t>
            </w:r>
            <w:r w:rsidR="001C100F" w:rsidRPr="00F46662">
              <w:t xml:space="preserve"> </w:t>
            </w:r>
            <w:sdt>
              <w:sdtPr>
                <w:id w:val="768659931"/>
                <w:placeholder>
                  <w:docPart w:val="C2F87AA154A14749BCC5AC300810F7B0"/>
                </w:placeholder>
                <w:showingPlcHdr/>
              </w:sdtPr>
              <w:sdtContent>
                <w:r w:rsidR="00F46662">
                  <w:rPr>
                    <w:rStyle w:val="PlaceholderText"/>
                    <w:rFonts w:eastAsiaTheme="majorEastAsia"/>
                  </w:rPr>
                  <w:t>Add</w:t>
                </w:r>
                <w:r w:rsidR="00D662C6" w:rsidRPr="00F46662">
                  <w:rPr>
                    <w:rStyle w:val="PlaceholderText"/>
                    <w:rFonts w:eastAsiaTheme="majorEastAsia"/>
                  </w:rPr>
                  <w:t xml:space="preserve"> text</w:t>
                </w:r>
              </w:sdtContent>
            </w:sdt>
            <w:r w:rsidR="001C100F">
              <w:t xml:space="preserve"> </w:t>
            </w:r>
            <w:r w:rsidR="004B3444">
              <w:t xml:space="preserve"> </w:t>
            </w:r>
          </w:p>
        </w:tc>
      </w:tr>
      <w:tr w:rsidR="00FA7C6C" w14:paraId="1791FA54" w14:textId="77777777" w:rsidTr="00D311B7">
        <w:tc>
          <w:tcPr>
            <w:tcW w:w="2335" w:type="dxa"/>
            <w:shd w:val="clear" w:color="auto" w:fill="D9E6FF"/>
            <w:vAlign w:val="center"/>
          </w:tcPr>
          <w:p w14:paraId="484F92C9" w14:textId="2D811F4B" w:rsidR="00FA7C6C" w:rsidRPr="00D311B7" w:rsidRDefault="00FA7C6C" w:rsidP="001C100F">
            <w:pPr>
              <w:pStyle w:val="BodyText"/>
            </w:pPr>
            <w:r w:rsidRPr="00D311B7">
              <w:t>Short Term Objective(s)</w:t>
            </w:r>
          </w:p>
        </w:tc>
        <w:tc>
          <w:tcPr>
            <w:tcW w:w="4140" w:type="dxa"/>
            <w:shd w:val="clear" w:color="auto" w:fill="D9E6FF"/>
            <w:vAlign w:val="center"/>
          </w:tcPr>
          <w:p w14:paraId="2FBEF872" w14:textId="3308ECB2" w:rsidR="00FA7C6C" w:rsidRPr="00D311B7" w:rsidRDefault="009D2684" w:rsidP="001C100F">
            <w:pPr>
              <w:pStyle w:val="BodyText"/>
            </w:pPr>
            <w:r w:rsidRPr="00D311B7">
              <w:t>Teaching strategies</w:t>
            </w:r>
          </w:p>
        </w:tc>
        <w:tc>
          <w:tcPr>
            <w:tcW w:w="2070" w:type="dxa"/>
            <w:shd w:val="clear" w:color="auto" w:fill="D9E6FF"/>
            <w:vAlign w:val="center"/>
          </w:tcPr>
          <w:p w14:paraId="4C4DF592" w14:textId="521D0F20" w:rsidR="00FA7C6C" w:rsidRPr="00D311B7" w:rsidRDefault="009D2684" w:rsidP="001C100F">
            <w:pPr>
              <w:pStyle w:val="BodyText"/>
            </w:pPr>
            <w:r w:rsidRPr="00D311B7">
              <w:t>Who is responsible? When?</w:t>
            </w:r>
          </w:p>
        </w:tc>
        <w:tc>
          <w:tcPr>
            <w:tcW w:w="4590" w:type="dxa"/>
            <w:shd w:val="clear" w:color="auto" w:fill="D9E6FF"/>
            <w:vAlign w:val="center"/>
          </w:tcPr>
          <w:p w14:paraId="65D2B8CE" w14:textId="4C0E3EFF" w:rsidR="00FA7C6C" w:rsidRPr="00D311B7" w:rsidRDefault="009D2684" w:rsidP="001C100F">
            <w:pPr>
              <w:pStyle w:val="BodyText"/>
            </w:pPr>
            <w:r w:rsidRPr="00D311B7">
              <w:t>Observations about implementation and progress toward achieving the objective</w:t>
            </w:r>
          </w:p>
        </w:tc>
        <w:tc>
          <w:tcPr>
            <w:tcW w:w="1994" w:type="dxa"/>
            <w:shd w:val="clear" w:color="auto" w:fill="D9E6FF"/>
            <w:vAlign w:val="center"/>
          </w:tcPr>
          <w:p w14:paraId="00C16D7D" w14:textId="28A0D201" w:rsidR="00FA7C6C" w:rsidRPr="00D311B7" w:rsidRDefault="009D2684" w:rsidP="001C100F">
            <w:pPr>
              <w:pStyle w:val="BodyText"/>
            </w:pPr>
            <w:r w:rsidRPr="00D311B7">
              <w:t>Evaluation at review date</w:t>
            </w:r>
          </w:p>
        </w:tc>
      </w:tr>
      <w:tr w:rsidR="00715A4D" w14:paraId="1A335957" w14:textId="77777777" w:rsidTr="002419C0">
        <w:trPr>
          <w:trHeight w:val="1228"/>
        </w:trPr>
        <w:tc>
          <w:tcPr>
            <w:tcW w:w="2335" w:type="dxa"/>
          </w:tcPr>
          <w:sdt>
            <w:sdtPr>
              <w:id w:val="-1759977617"/>
              <w:placeholder>
                <w:docPart w:val="45A0576669CD418BBD6B3A7832E88244"/>
              </w:placeholder>
              <w:showingPlcHdr/>
            </w:sdtPr>
            <w:sdtContent>
              <w:p w14:paraId="0FD85B40" w14:textId="51ED688F" w:rsidR="001A6829" w:rsidRPr="001C100F" w:rsidRDefault="00F46662" w:rsidP="001C100F">
                <w:pPr>
                  <w:pStyle w:val="BodyText"/>
                </w:pPr>
                <w:r>
                  <w:rPr>
                    <w:rStyle w:val="PlaceholderText"/>
                  </w:rPr>
                  <w:t>Enter Objective(s)</w:t>
                </w:r>
              </w:p>
            </w:sdtContent>
          </w:sdt>
        </w:tc>
        <w:sdt>
          <w:sdtPr>
            <w:id w:val="-382409827"/>
            <w:placeholder>
              <w:docPart w:val="F850BC0CB80344EDB63DACC4C40EC5F8"/>
            </w:placeholder>
            <w:showingPlcHdr/>
          </w:sdtPr>
          <w:sdtContent>
            <w:tc>
              <w:tcPr>
                <w:tcW w:w="4140" w:type="dxa"/>
              </w:tcPr>
              <w:p w14:paraId="7A315946" w14:textId="5798FA8A" w:rsidR="00715A4D" w:rsidRPr="002E2818" w:rsidRDefault="00F46662" w:rsidP="001C100F">
                <w:pPr>
                  <w:pStyle w:val="BodyText"/>
                </w:pPr>
                <w:r>
                  <w:rPr>
                    <w:rStyle w:val="PlaceholderText"/>
                  </w:rPr>
                  <w:t>Enter Strategies</w:t>
                </w:r>
              </w:p>
            </w:tc>
          </w:sdtContent>
        </w:sdt>
        <w:sdt>
          <w:sdtPr>
            <w:id w:val="-1480535605"/>
            <w:placeholder>
              <w:docPart w:val="DEBADBF9BDA04FAB8D9DE43237CF7634"/>
            </w:placeholder>
            <w:showingPlcHdr/>
          </w:sdtPr>
          <w:sdtContent>
            <w:tc>
              <w:tcPr>
                <w:tcW w:w="2070" w:type="dxa"/>
              </w:tcPr>
              <w:p w14:paraId="523AC704" w14:textId="4815096B" w:rsidR="00715A4D" w:rsidRPr="002E2818" w:rsidRDefault="00F46662" w:rsidP="001C100F">
                <w:pPr>
                  <w:pStyle w:val="BodyText"/>
                </w:pPr>
                <w:r>
                  <w:rPr>
                    <w:rStyle w:val="PlaceholderText"/>
                  </w:rPr>
                  <w:t>Add names</w:t>
                </w:r>
              </w:p>
            </w:tc>
          </w:sdtContent>
        </w:sdt>
        <w:sdt>
          <w:sdtPr>
            <w:id w:val="2069681080"/>
            <w:placeholder>
              <w:docPart w:val="B8FB1BA892614A66B226E3F151CFBBFA"/>
            </w:placeholder>
            <w:showingPlcHdr/>
          </w:sdtPr>
          <w:sdtContent>
            <w:tc>
              <w:tcPr>
                <w:tcW w:w="4590" w:type="dxa"/>
              </w:tcPr>
              <w:p w14:paraId="33F1D692" w14:textId="1BD10A3F" w:rsidR="00715A4D" w:rsidRPr="002E2818" w:rsidRDefault="00F46662" w:rsidP="001C100F">
                <w:pPr>
                  <w:pStyle w:val="BodyText"/>
                </w:pPr>
                <w:r>
                  <w:rPr>
                    <w:rStyle w:val="PlaceholderText"/>
                  </w:rPr>
                  <w:t>Enter jottings and observations</w:t>
                </w:r>
              </w:p>
            </w:tc>
          </w:sdtContent>
        </w:sdt>
        <w:tc>
          <w:tcPr>
            <w:tcW w:w="1994" w:type="dxa"/>
          </w:tcPr>
          <w:sdt>
            <w:sdtPr>
              <w:id w:val="-648200156"/>
              <w:placeholder>
                <w:docPart w:val="21A01C9256A342F3B54A0D424F5D0972"/>
              </w:placeholder>
              <w:showingPlcHdr/>
            </w:sdtPr>
            <w:sdtContent>
              <w:p w14:paraId="5FC16B04" w14:textId="5070A6D5" w:rsidR="00715A4D" w:rsidRPr="002E2818" w:rsidRDefault="00F46662" w:rsidP="001C100F">
                <w:pPr>
                  <w:pStyle w:val="BodyText"/>
                </w:pPr>
                <w:r>
                  <w:rPr>
                    <w:rStyle w:val="PlaceholderText"/>
                  </w:rPr>
                  <w:t xml:space="preserve">Summarise child’s skills at date of review </w:t>
                </w:r>
              </w:p>
            </w:sdtContent>
          </w:sdt>
        </w:tc>
      </w:tr>
    </w:tbl>
    <w:p w14:paraId="49A41488" w14:textId="6170631C" w:rsidR="00355647" w:rsidRDefault="00012A26">
      <w:r>
        <w:br w:type="page"/>
      </w:r>
    </w:p>
    <w:tbl>
      <w:tblPr>
        <w:tblStyle w:val="TableGrid"/>
        <w:tblW w:w="15129" w:type="dxa"/>
        <w:tblLayout w:type="fixed"/>
        <w:tblLook w:val="04A0" w:firstRow="1" w:lastRow="0" w:firstColumn="1" w:lastColumn="0" w:noHBand="0" w:noVBand="1"/>
      </w:tblPr>
      <w:tblGrid>
        <w:gridCol w:w="2335"/>
        <w:gridCol w:w="4140"/>
        <w:gridCol w:w="2070"/>
        <w:gridCol w:w="4590"/>
        <w:gridCol w:w="1994"/>
      </w:tblGrid>
      <w:tr w:rsidR="00355647" w14:paraId="5226F138" w14:textId="77777777" w:rsidTr="005576B4">
        <w:tc>
          <w:tcPr>
            <w:tcW w:w="15129" w:type="dxa"/>
            <w:gridSpan w:val="5"/>
          </w:tcPr>
          <w:p w14:paraId="27BB292A" w14:textId="3D82D3A0" w:rsidR="00355647" w:rsidRPr="001C100F" w:rsidRDefault="00355647" w:rsidP="005576B4">
            <w:pPr>
              <w:pStyle w:val="BodyText"/>
            </w:pPr>
            <w:bookmarkStart w:id="1" w:name="_Hlk193472093"/>
            <w:bookmarkEnd w:id="0"/>
            <w:r w:rsidRPr="000622E2">
              <w:rPr>
                <w:b/>
                <w:bCs/>
              </w:rPr>
              <w:lastRenderedPageBreak/>
              <w:t>Family’s priority/long term goal for the preschool setting:</w:t>
            </w:r>
            <w:r>
              <w:t xml:space="preserve"> </w:t>
            </w:r>
            <w:sdt>
              <w:sdtPr>
                <w:id w:val="-1401587816"/>
                <w:placeholder>
                  <w:docPart w:val="D9646CAD1ECC4FCD87C06F48205D279B"/>
                </w:placeholder>
                <w:showingPlcHdr/>
              </w:sdtPr>
              <w:sdtContent>
                <w:r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 w:rsidRPr="001C100F">
              <w:t xml:space="preserve"> </w:t>
            </w:r>
          </w:p>
        </w:tc>
      </w:tr>
      <w:tr w:rsidR="00355647" w14:paraId="2B459BCE" w14:textId="77777777" w:rsidTr="005576B4">
        <w:tc>
          <w:tcPr>
            <w:tcW w:w="15129" w:type="dxa"/>
            <w:gridSpan w:val="5"/>
          </w:tcPr>
          <w:p w14:paraId="3B00DDB1" w14:textId="0EBC725F" w:rsidR="00355647" w:rsidRPr="00F46662" w:rsidRDefault="00355647" w:rsidP="005576B4">
            <w:pPr>
              <w:pStyle w:val="BodyText"/>
            </w:pPr>
            <w:r w:rsidRPr="009D5A5D">
              <w:rPr>
                <w:b/>
                <w:bCs/>
              </w:rPr>
              <w:t>EYLF Outcome(s</w:t>
            </w:r>
            <w:r w:rsidRPr="00F46662">
              <w:rPr>
                <w:b/>
                <w:bCs/>
              </w:rPr>
              <w:t>):</w:t>
            </w:r>
            <w:r w:rsidRPr="00F46662">
              <w:t xml:space="preserve"> </w:t>
            </w:r>
            <w:sdt>
              <w:sdtPr>
                <w:id w:val="1522121896"/>
                <w:placeholder>
                  <w:docPart w:val="D9646CAD1ECC4FCD87C06F48205D279B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</w:p>
        </w:tc>
      </w:tr>
      <w:tr w:rsidR="00355647" w14:paraId="764C4D99" w14:textId="77777777" w:rsidTr="005576B4">
        <w:tc>
          <w:tcPr>
            <w:tcW w:w="15129" w:type="dxa"/>
            <w:gridSpan w:val="5"/>
          </w:tcPr>
          <w:p w14:paraId="2876F2C6" w14:textId="53DF3FB0" w:rsidR="00355647" w:rsidRPr="009D5A5D" w:rsidRDefault="00355647" w:rsidP="005576B4">
            <w:pPr>
              <w:pStyle w:val="BodyText"/>
            </w:pPr>
            <w:r w:rsidRPr="001C100F">
              <w:rPr>
                <w:b/>
                <w:bCs/>
              </w:rPr>
              <w:t>Current skills in this area</w:t>
            </w:r>
            <w:r w:rsidRPr="00F46662">
              <w:rPr>
                <w:b/>
                <w:bCs/>
              </w:rPr>
              <w:t>:</w:t>
            </w:r>
            <w:r w:rsidRPr="00F46662">
              <w:t xml:space="preserve"> </w:t>
            </w:r>
            <w:sdt>
              <w:sdtPr>
                <w:id w:val="-452867284"/>
                <w:placeholder>
                  <w:docPart w:val="D9646CAD1ECC4FCD87C06F48205D279B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>
              <w:t xml:space="preserve">  </w:t>
            </w:r>
          </w:p>
        </w:tc>
      </w:tr>
      <w:tr w:rsidR="00355647" w14:paraId="0E4B3E93" w14:textId="77777777" w:rsidTr="005576B4">
        <w:tc>
          <w:tcPr>
            <w:tcW w:w="2335" w:type="dxa"/>
            <w:shd w:val="clear" w:color="auto" w:fill="D9E6FF"/>
            <w:vAlign w:val="center"/>
          </w:tcPr>
          <w:p w14:paraId="6849E535" w14:textId="77777777" w:rsidR="00355647" w:rsidRPr="00D311B7" w:rsidRDefault="00355647" w:rsidP="005576B4">
            <w:pPr>
              <w:pStyle w:val="BodyText"/>
            </w:pPr>
            <w:r w:rsidRPr="00D311B7">
              <w:t>Short Term Objective(s)</w:t>
            </w:r>
          </w:p>
        </w:tc>
        <w:tc>
          <w:tcPr>
            <w:tcW w:w="4140" w:type="dxa"/>
            <w:shd w:val="clear" w:color="auto" w:fill="D9E6FF"/>
            <w:vAlign w:val="center"/>
          </w:tcPr>
          <w:p w14:paraId="75EB218E" w14:textId="77777777" w:rsidR="00355647" w:rsidRPr="00D311B7" w:rsidRDefault="00355647" w:rsidP="005576B4">
            <w:pPr>
              <w:pStyle w:val="BodyText"/>
            </w:pPr>
            <w:r w:rsidRPr="00D311B7">
              <w:t>Teaching strategies</w:t>
            </w:r>
          </w:p>
        </w:tc>
        <w:tc>
          <w:tcPr>
            <w:tcW w:w="2070" w:type="dxa"/>
            <w:shd w:val="clear" w:color="auto" w:fill="D9E6FF"/>
            <w:vAlign w:val="center"/>
          </w:tcPr>
          <w:p w14:paraId="587335BA" w14:textId="77777777" w:rsidR="00355647" w:rsidRPr="00D311B7" w:rsidRDefault="00355647" w:rsidP="005576B4">
            <w:pPr>
              <w:pStyle w:val="BodyText"/>
            </w:pPr>
            <w:r w:rsidRPr="00D311B7">
              <w:t>Who is responsible? When?</w:t>
            </w:r>
          </w:p>
        </w:tc>
        <w:tc>
          <w:tcPr>
            <w:tcW w:w="4590" w:type="dxa"/>
            <w:shd w:val="clear" w:color="auto" w:fill="D9E6FF"/>
            <w:vAlign w:val="center"/>
          </w:tcPr>
          <w:p w14:paraId="56E10533" w14:textId="77777777" w:rsidR="00355647" w:rsidRPr="00D311B7" w:rsidRDefault="00355647" w:rsidP="005576B4">
            <w:pPr>
              <w:pStyle w:val="BodyText"/>
            </w:pPr>
            <w:r w:rsidRPr="00D311B7">
              <w:t>Observations about implementation and progress toward achieving the objective</w:t>
            </w:r>
          </w:p>
        </w:tc>
        <w:tc>
          <w:tcPr>
            <w:tcW w:w="1994" w:type="dxa"/>
            <w:shd w:val="clear" w:color="auto" w:fill="D9E6FF"/>
            <w:vAlign w:val="center"/>
          </w:tcPr>
          <w:p w14:paraId="11914D32" w14:textId="77777777" w:rsidR="00355647" w:rsidRPr="00D311B7" w:rsidRDefault="00355647" w:rsidP="005576B4">
            <w:pPr>
              <w:pStyle w:val="BodyText"/>
            </w:pPr>
            <w:r w:rsidRPr="00D311B7">
              <w:t>Evaluation at review date</w:t>
            </w:r>
          </w:p>
        </w:tc>
      </w:tr>
      <w:tr w:rsidR="00775F12" w14:paraId="61DF6B9F" w14:textId="77777777" w:rsidTr="005576B4">
        <w:trPr>
          <w:trHeight w:val="1228"/>
        </w:trPr>
        <w:tc>
          <w:tcPr>
            <w:tcW w:w="2335" w:type="dxa"/>
          </w:tcPr>
          <w:sdt>
            <w:sdtPr>
              <w:id w:val="285708559"/>
              <w:placeholder>
                <w:docPart w:val="9B104BBDA6DA4D399A0AF067D03EAD24"/>
              </w:placeholder>
              <w:showingPlcHdr/>
            </w:sdtPr>
            <w:sdtContent>
              <w:p w14:paraId="77AC44D9" w14:textId="30267A1D" w:rsidR="00775F12" w:rsidRPr="001C100F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Objective(s)</w:t>
                </w:r>
              </w:p>
            </w:sdtContent>
          </w:sdt>
        </w:tc>
        <w:sdt>
          <w:sdtPr>
            <w:id w:val="1139083012"/>
            <w:placeholder>
              <w:docPart w:val="7D4CA87AE6634A3D857E689856E37283"/>
            </w:placeholder>
            <w:showingPlcHdr/>
          </w:sdtPr>
          <w:sdtContent>
            <w:tc>
              <w:tcPr>
                <w:tcW w:w="4140" w:type="dxa"/>
              </w:tcPr>
              <w:p w14:paraId="26DA228F" w14:textId="3050281E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Strategies</w:t>
                </w:r>
              </w:p>
            </w:tc>
          </w:sdtContent>
        </w:sdt>
        <w:sdt>
          <w:sdtPr>
            <w:id w:val="1549878268"/>
            <w:placeholder>
              <w:docPart w:val="25AF5248DE9F40628C3EB166826508CA"/>
            </w:placeholder>
            <w:showingPlcHdr/>
          </w:sdtPr>
          <w:sdtContent>
            <w:tc>
              <w:tcPr>
                <w:tcW w:w="2070" w:type="dxa"/>
              </w:tcPr>
              <w:p w14:paraId="196C86D1" w14:textId="0966A25C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Add names</w:t>
                </w:r>
              </w:p>
            </w:tc>
          </w:sdtContent>
        </w:sdt>
        <w:sdt>
          <w:sdtPr>
            <w:id w:val="1563598368"/>
            <w:placeholder>
              <w:docPart w:val="285D96D78EBE4B85B0C1EB792DD42F2F"/>
            </w:placeholder>
            <w:showingPlcHdr/>
          </w:sdtPr>
          <w:sdtContent>
            <w:tc>
              <w:tcPr>
                <w:tcW w:w="4590" w:type="dxa"/>
              </w:tcPr>
              <w:p w14:paraId="737CC29C" w14:textId="207928E4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jottings and observations</w:t>
                </w:r>
              </w:p>
            </w:tc>
          </w:sdtContent>
        </w:sdt>
        <w:tc>
          <w:tcPr>
            <w:tcW w:w="1994" w:type="dxa"/>
          </w:tcPr>
          <w:sdt>
            <w:sdtPr>
              <w:id w:val="-1524855131"/>
              <w:placeholder>
                <w:docPart w:val="84BD2A2BF9A446688D371F12797BC50C"/>
              </w:placeholder>
              <w:showingPlcHdr/>
            </w:sdtPr>
            <w:sdtContent>
              <w:p w14:paraId="1442CDD7" w14:textId="022B57EE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 xml:space="preserve">Summarise child’s skills at date of review </w:t>
                </w:r>
              </w:p>
            </w:sdtContent>
          </w:sdt>
        </w:tc>
      </w:tr>
      <w:bookmarkEnd w:id="1"/>
    </w:tbl>
    <w:p w14:paraId="5330ADA5" w14:textId="77777777" w:rsidR="00355647" w:rsidRDefault="00355647" w:rsidP="00355647">
      <w:r>
        <w:br w:type="page"/>
      </w:r>
    </w:p>
    <w:p w14:paraId="5297C91E" w14:textId="240B5606" w:rsidR="00355647" w:rsidRDefault="00355647" w:rsidP="00355647">
      <w:r w:rsidRPr="002E2818">
        <w:rPr>
          <w:rFonts w:ascii="Work Sans" w:hAnsi="Work Sans"/>
          <w:sz w:val="18"/>
          <w:szCs w:val="18"/>
        </w:rPr>
        <w:lastRenderedPageBreak/>
        <w:t xml:space="preserve">Duplicate page </w:t>
      </w:r>
      <w:r>
        <w:rPr>
          <w:rFonts w:ascii="Work Sans" w:hAnsi="Work Sans"/>
          <w:sz w:val="18"/>
          <w:szCs w:val="18"/>
        </w:rPr>
        <w:t>if</w:t>
      </w:r>
      <w:r w:rsidRPr="002E2818">
        <w:rPr>
          <w:rFonts w:ascii="Work Sans" w:hAnsi="Work Sans"/>
          <w:sz w:val="18"/>
          <w:szCs w:val="18"/>
        </w:rPr>
        <w:t xml:space="preserve"> needed</w:t>
      </w:r>
    </w:p>
    <w:tbl>
      <w:tblPr>
        <w:tblStyle w:val="TableGrid"/>
        <w:tblW w:w="15129" w:type="dxa"/>
        <w:tblLayout w:type="fixed"/>
        <w:tblLook w:val="04A0" w:firstRow="1" w:lastRow="0" w:firstColumn="1" w:lastColumn="0" w:noHBand="0" w:noVBand="1"/>
      </w:tblPr>
      <w:tblGrid>
        <w:gridCol w:w="2335"/>
        <w:gridCol w:w="4140"/>
        <w:gridCol w:w="2070"/>
        <w:gridCol w:w="4590"/>
        <w:gridCol w:w="1994"/>
      </w:tblGrid>
      <w:tr w:rsidR="00355647" w14:paraId="4F40B5A9" w14:textId="77777777" w:rsidTr="005576B4">
        <w:tc>
          <w:tcPr>
            <w:tcW w:w="15129" w:type="dxa"/>
            <w:gridSpan w:val="5"/>
          </w:tcPr>
          <w:p w14:paraId="48AA7B15" w14:textId="5D6A1902" w:rsidR="00355647" w:rsidRPr="001C100F" w:rsidRDefault="00355647" w:rsidP="005576B4">
            <w:pPr>
              <w:pStyle w:val="BodyText"/>
            </w:pPr>
            <w:r w:rsidRPr="000622E2">
              <w:rPr>
                <w:b/>
                <w:bCs/>
              </w:rPr>
              <w:t>Family’s priority/long term goal for the preschool setting:</w:t>
            </w:r>
            <w:r>
              <w:t xml:space="preserve"> </w:t>
            </w:r>
            <w:sdt>
              <w:sdtPr>
                <w:id w:val="-627086439"/>
                <w:placeholder>
                  <w:docPart w:val="6B340E49757D4164BF3D731662B78BEE"/>
                </w:placeholder>
                <w:showingPlcHdr/>
              </w:sdtPr>
              <w:sdtContent>
                <w:r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 w:rsidRPr="001C100F">
              <w:t xml:space="preserve"> </w:t>
            </w:r>
          </w:p>
        </w:tc>
      </w:tr>
      <w:tr w:rsidR="00355647" w14:paraId="2E5BD699" w14:textId="77777777" w:rsidTr="005576B4">
        <w:tc>
          <w:tcPr>
            <w:tcW w:w="15129" w:type="dxa"/>
            <w:gridSpan w:val="5"/>
          </w:tcPr>
          <w:p w14:paraId="0085F6DB" w14:textId="27D79525" w:rsidR="00355647" w:rsidRPr="00F46662" w:rsidRDefault="00355647" w:rsidP="005576B4">
            <w:pPr>
              <w:pStyle w:val="BodyText"/>
            </w:pPr>
            <w:r w:rsidRPr="009D5A5D">
              <w:rPr>
                <w:b/>
                <w:bCs/>
              </w:rPr>
              <w:t>EYLF Outcome(s</w:t>
            </w:r>
            <w:r w:rsidRPr="00F46662">
              <w:rPr>
                <w:b/>
                <w:bCs/>
              </w:rPr>
              <w:t>):</w:t>
            </w:r>
            <w:r w:rsidRPr="00F46662">
              <w:t xml:space="preserve"> </w:t>
            </w:r>
            <w:sdt>
              <w:sdtPr>
                <w:id w:val="356016395"/>
                <w:placeholder>
                  <w:docPart w:val="6B340E49757D4164BF3D731662B78BEE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</w:p>
        </w:tc>
      </w:tr>
      <w:tr w:rsidR="00355647" w14:paraId="21A5D598" w14:textId="77777777" w:rsidTr="005576B4">
        <w:tc>
          <w:tcPr>
            <w:tcW w:w="15129" w:type="dxa"/>
            <w:gridSpan w:val="5"/>
          </w:tcPr>
          <w:p w14:paraId="1444776A" w14:textId="382331C7" w:rsidR="00355647" w:rsidRPr="009D5A5D" w:rsidRDefault="00355647" w:rsidP="005576B4">
            <w:pPr>
              <w:pStyle w:val="BodyText"/>
            </w:pPr>
            <w:r w:rsidRPr="001C100F">
              <w:rPr>
                <w:b/>
                <w:bCs/>
              </w:rPr>
              <w:t>Current skills in this area</w:t>
            </w:r>
            <w:r w:rsidRPr="00F46662">
              <w:rPr>
                <w:b/>
                <w:bCs/>
              </w:rPr>
              <w:t>:</w:t>
            </w:r>
            <w:r w:rsidRPr="00F46662">
              <w:t xml:space="preserve"> </w:t>
            </w:r>
            <w:sdt>
              <w:sdtPr>
                <w:id w:val="862791984"/>
                <w:placeholder>
                  <w:docPart w:val="6B340E49757D4164BF3D731662B78BEE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>
              <w:t xml:space="preserve">  </w:t>
            </w:r>
          </w:p>
        </w:tc>
      </w:tr>
      <w:tr w:rsidR="00355647" w14:paraId="6B9E4AF4" w14:textId="77777777" w:rsidTr="005576B4">
        <w:tc>
          <w:tcPr>
            <w:tcW w:w="2335" w:type="dxa"/>
            <w:shd w:val="clear" w:color="auto" w:fill="D9E6FF"/>
            <w:vAlign w:val="center"/>
          </w:tcPr>
          <w:p w14:paraId="71FFED43" w14:textId="77777777" w:rsidR="00355647" w:rsidRPr="00D311B7" w:rsidRDefault="00355647" w:rsidP="005576B4">
            <w:pPr>
              <w:pStyle w:val="BodyText"/>
            </w:pPr>
            <w:r w:rsidRPr="00D311B7">
              <w:t>Short Term Objective(s)</w:t>
            </w:r>
          </w:p>
        </w:tc>
        <w:tc>
          <w:tcPr>
            <w:tcW w:w="4140" w:type="dxa"/>
            <w:shd w:val="clear" w:color="auto" w:fill="D9E6FF"/>
            <w:vAlign w:val="center"/>
          </w:tcPr>
          <w:p w14:paraId="023E1F03" w14:textId="77777777" w:rsidR="00355647" w:rsidRPr="00D311B7" w:rsidRDefault="00355647" w:rsidP="005576B4">
            <w:pPr>
              <w:pStyle w:val="BodyText"/>
            </w:pPr>
            <w:r w:rsidRPr="00D311B7">
              <w:t>Teaching strategies</w:t>
            </w:r>
          </w:p>
        </w:tc>
        <w:tc>
          <w:tcPr>
            <w:tcW w:w="2070" w:type="dxa"/>
            <w:shd w:val="clear" w:color="auto" w:fill="D9E6FF"/>
            <w:vAlign w:val="center"/>
          </w:tcPr>
          <w:p w14:paraId="2438751B" w14:textId="77777777" w:rsidR="00355647" w:rsidRPr="00D311B7" w:rsidRDefault="00355647" w:rsidP="005576B4">
            <w:pPr>
              <w:pStyle w:val="BodyText"/>
            </w:pPr>
            <w:r w:rsidRPr="00D311B7">
              <w:t>Who is responsible? When?</w:t>
            </w:r>
          </w:p>
        </w:tc>
        <w:tc>
          <w:tcPr>
            <w:tcW w:w="4590" w:type="dxa"/>
            <w:shd w:val="clear" w:color="auto" w:fill="D9E6FF"/>
            <w:vAlign w:val="center"/>
          </w:tcPr>
          <w:p w14:paraId="24F15D70" w14:textId="77777777" w:rsidR="00355647" w:rsidRPr="00D311B7" w:rsidRDefault="00355647" w:rsidP="005576B4">
            <w:pPr>
              <w:pStyle w:val="BodyText"/>
            </w:pPr>
            <w:r w:rsidRPr="00D311B7">
              <w:t>Observations about implementation and progress toward achieving the objective</w:t>
            </w:r>
          </w:p>
        </w:tc>
        <w:tc>
          <w:tcPr>
            <w:tcW w:w="1994" w:type="dxa"/>
            <w:shd w:val="clear" w:color="auto" w:fill="D9E6FF"/>
            <w:vAlign w:val="center"/>
          </w:tcPr>
          <w:p w14:paraId="5A9A46E3" w14:textId="77777777" w:rsidR="00355647" w:rsidRPr="00D311B7" w:rsidRDefault="00355647" w:rsidP="005576B4">
            <w:pPr>
              <w:pStyle w:val="BodyText"/>
            </w:pPr>
            <w:r w:rsidRPr="00D311B7">
              <w:t>Evaluation at review date</w:t>
            </w:r>
          </w:p>
        </w:tc>
      </w:tr>
      <w:tr w:rsidR="00775F12" w14:paraId="715B38F3" w14:textId="77777777" w:rsidTr="005576B4">
        <w:trPr>
          <w:trHeight w:val="1228"/>
        </w:trPr>
        <w:tc>
          <w:tcPr>
            <w:tcW w:w="2335" w:type="dxa"/>
          </w:tcPr>
          <w:sdt>
            <w:sdtPr>
              <w:id w:val="821231095"/>
              <w:placeholder>
                <w:docPart w:val="FEDA251A3ADF41D6882C5F654E2766A2"/>
              </w:placeholder>
              <w:showingPlcHdr/>
            </w:sdtPr>
            <w:sdtContent>
              <w:p w14:paraId="32AE6056" w14:textId="6D1E25D2" w:rsidR="00775F12" w:rsidRPr="001C100F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Objective(s)</w:t>
                </w:r>
              </w:p>
            </w:sdtContent>
          </w:sdt>
        </w:tc>
        <w:sdt>
          <w:sdtPr>
            <w:id w:val="1459070645"/>
            <w:placeholder>
              <w:docPart w:val="995ADE64A6C143299F723AD3947169C9"/>
            </w:placeholder>
            <w:showingPlcHdr/>
          </w:sdtPr>
          <w:sdtContent>
            <w:tc>
              <w:tcPr>
                <w:tcW w:w="4140" w:type="dxa"/>
              </w:tcPr>
              <w:p w14:paraId="66B29A15" w14:textId="2709998E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Strategies</w:t>
                </w:r>
              </w:p>
            </w:tc>
          </w:sdtContent>
        </w:sdt>
        <w:sdt>
          <w:sdtPr>
            <w:id w:val="-751512534"/>
            <w:placeholder>
              <w:docPart w:val="1327C9199F3B4711A006526BB584D1FE"/>
            </w:placeholder>
            <w:showingPlcHdr/>
          </w:sdtPr>
          <w:sdtContent>
            <w:tc>
              <w:tcPr>
                <w:tcW w:w="2070" w:type="dxa"/>
              </w:tcPr>
              <w:p w14:paraId="6CCE0579" w14:textId="6121676B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Add names</w:t>
                </w:r>
              </w:p>
            </w:tc>
          </w:sdtContent>
        </w:sdt>
        <w:sdt>
          <w:sdtPr>
            <w:id w:val="-964119293"/>
            <w:placeholder>
              <w:docPart w:val="42085FE340904BB2A7F95E2B72505F74"/>
            </w:placeholder>
            <w:showingPlcHdr/>
          </w:sdtPr>
          <w:sdtContent>
            <w:tc>
              <w:tcPr>
                <w:tcW w:w="4590" w:type="dxa"/>
              </w:tcPr>
              <w:p w14:paraId="36B4D7BD" w14:textId="00CB78A5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jottings and observations</w:t>
                </w:r>
              </w:p>
            </w:tc>
          </w:sdtContent>
        </w:sdt>
        <w:tc>
          <w:tcPr>
            <w:tcW w:w="1994" w:type="dxa"/>
          </w:tcPr>
          <w:sdt>
            <w:sdtPr>
              <w:id w:val="-1655826044"/>
              <w:placeholder>
                <w:docPart w:val="7255CD928B994AF29A49FB2B6A25B197"/>
              </w:placeholder>
              <w:showingPlcHdr/>
            </w:sdtPr>
            <w:sdtContent>
              <w:p w14:paraId="52C52CF9" w14:textId="5049511A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 xml:space="preserve">Summarise child’s skills at date of review </w:t>
                </w:r>
              </w:p>
            </w:sdtContent>
          </w:sdt>
        </w:tc>
      </w:tr>
    </w:tbl>
    <w:p w14:paraId="53A4C314" w14:textId="77777777" w:rsidR="00355647" w:rsidRDefault="00355647" w:rsidP="00355647">
      <w:r>
        <w:br w:type="page"/>
      </w:r>
    </w:p>
    <w:p w14:paraId="64414DDF" w14:textId="38555D52" w:rsidR="00355647" w:rsidRDefault="00355647" w:rsidP="00355647">
      <w:r w:rsidRPr="002E2818">
        <w:rPr>
          <w:rFonts w:ascii="Work Sans" w:hAnsi="Work Sans"/>
          <w:sz w:val="18"/>
          <w:szCs w:val="18"/>
        </w:rPr>
        <w:lastRenderedPageBreak/>
        <w:t xml:space="preserve">Duplicate page </w:t>
      </w:r>
      <w:r>
        <w:rPr>
          <w:rFonts w:ascii="Work Sans" w:hAnsi="Work Sans"/>
          <w:sz w:val="18"/>
          <w:szCs w:val="18"/>
        </w:rPr>
        <w:t>if</w:t>
      </w:r>
      <w:r w:rsidRPr="002E2818">
        <w:rPr>
          <w:rFonts w:ascii="Work Sans" w:hAnsi="Work Sans"/>
          <w:sz w:val="18"/>
          <w:szCs w:val="18"/>
        </w:rPr>
        <w:t xml:space="preserve"> needed</w:t>
      </w:r>
    </w:p>
    <w:tbl>
      <w:tblPr>
        <w:tblStyle w:val="TableGrid"/>
        <w:tblW w:w="15129" w:type="dxa"/>
        <w:tblLayout w:type="fixed"/>
        <w:tblLook w:val="04A0" w:firstRow="1" w:lastRow="0" w:firstColumn="1" w:lastColumn="0" w:noHBand="0" w:noVBand="1"/>
      </w:tblPr>
      <w:tblGrid>
        <w:gridCol w:w="2335"/>
        <w:gridCol w:w="4140"/>
        <w:gridCol w:w="2070"/>
        <w:gridCol w:w="4590"/>
        <w:gridCol w:w="1994"/>
      </w:tblGrid>
      <w:tr w:rsidR="00355647" w14:paraId="7465569E" w14:textId="77777777" w:rsidTr="005576B4">
        <w:tc>
          <w:tcPr>
            <w:tcW w:w="15129" w:type="dxa"/>
            <w:gridSpan w:val="5"/>
          </w:tcPr>
          <w:p w14:paraId="4A748D80" w14:textId="67420087" w:rsidR="00355647" w:rsidRPr="001C100F" w:rsidRDefault="00355647" w:rsidP="005576B4">
            <w:pPr>
              <w:pStyle w:val="BodyText"/>
            </w:pPr>
            <w:r w:rsidRPr="000622E2">
              <w:rPr>
                <w:b/>
                <w:bCs/>
              </w:rPr>
              <w:t>Family’s priority/long term goal for the preschool setting:</w:t>
            </w:r>
            <w:r>
              <w:t xml:space="preserve"> </w:t>
            </w:r>
            <w:sdt>
              <w:sdtPr>
                <w:id w:val="-2076964128"/>
                <w:placeholder>
                  <w:docPart w:val="5B7B276A0C5449AAAC684703181C8462"/>
                </w:placeholder>
                <w:showingPlcHdr/>
              </w:sdtPr>
              <w:sdtContent>
                <w:r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 w:rsidRPr="001C100F">
              <w:t xml:space="preserve"> </w:t>
            </w:r>
          </w:p>
        </w:tc>
      </w:tr>
      <w:tr w:rsidR="00355647" w14:paraId="43988E48" w14:textId="77777777" w:rsidTr="005576B4">
        <w:tc>
          <w:tcPr>
            <w:tcW w:w="15129" w:type="dxa"/>
            <w:gridSpan w:val="5"/>
          </w:tcPr>
          <w:p w14:paraId="6EB8D38C" w14:textId="6B1AEB34" w:rsidR="00355647" w:rsidRPr="00F46662" w:rsidRDefault="00355647" w:rsidP="005576B4">
            <w:pPr>
              <w:pStyle w:val="BodyText"/>
            </w:pPr>
            <w:r w:rsidRPr="009D5A5D">
              <w:rPr>
                <w:b/>
                <w:bCs/>
              </w:rPr>
              <w:t>EYLF Outcome(s</w:t>
            </w:r>
            <w:r w:rsidRPr="00F46662">
              <w:rPr>
                <w:b/>
                <w:bCs/>
              </w:rPr>
              <w:t>):</w:t>
            </w:r>
            <w:r w:rsidRPr="00F46662">
              <w:t xml:space="preserve"> </w:t>
            </w:r>
            <w:sdt>
              <w:sdtPr>
                <w:id w:val="-2041199727"/>
                <w:placeholder>
                  <w:docPart w:val="5B7B276A0C5449AAAC684703181C8462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</w:p>
        </w:tc>
      </w:tr>
      <w:tr w:rsidR="00355647" w14:paraId="19A7482D" w14:textId="77777777" w:rsidTr="005576B4">
        <w:tc>
          <w:tcPr>
            <w:tcW w:w="15129" w:type="dxa"/>
            <w:gridSpan w:val="5"/>
          </w:tcPr>
          <w:p w14:paraId="4E9733B3" w14:textId="0282B7BB" w:rsidR="00355647" w:rsidRPr="009D5A5D" w:rsidRDefault="00355647" w:rsidP="005576B4">
            <w:pPr>
              <w:pStyle w:val="BodyText"/>
            </w:pPr>
            <w:r w:rsidRPr="001C100F">
              <w:rPr>
                <w:b/>
                <w:bCs/>
              </w:rPr>
              <w:t>Current skills in this area</w:t>
            </w:r>
            <w:r w:rsidRPr="00F46662">
              <w:rPr>
                <w:b/>
                <w:bCs/>
              </w:rPr>
              <w:t>:</w:t>
            </w:r>
            <w:r w:rsidRPr="00F46662">
              <w:t xml:space="preserve"> </w:t>
            </w:r>
            <w:sdt>
              <w:sdtPr>
                <w:id w:val="-304707289"/>
                <w:placeholder>
                  <w:docPart w:val="5B7B276A0C5449AAAC684703181C8462"/>
                </w:placeholder>
                <w:showingPlcHdr/>
              </w:sdtPr>
              <w:sdtContent>
                <w:r w:rsidR="00E7566E">
                  <w:rPr>
                    <w:rStyle w:val="PlaceholderText"/>
                    <w:rFonts w:eastAsiaTheme="majorEastAsia"/>
                  </w:rPr>
                  <w:t>Add text</w:t>
                </w:r>
              </w:sdtContent>
            </w:sdt>
            <w:r>
              <w:t xml:space="preserve">  </w:t>
            </w:r>
          </w:p>
        </w:tc>
      </w:tr>
      <w:tr w:rsidR="00355647" w14:paraId="2C98E2C9" w14:textId="77777777" w:rsidTr="005576B4">
        <w:tc>
          <w:tcPr>
            <w:tcW w:w="2335" w:type="dxa"/>
            <w:shd w:val="clear" w:color="auto" w:fill="D9E6FF"/>
            <w:vAlign w:val="center"/>
          </w:tcPr>
          <w:p w14:paraId="41889A46" w14:textId="77777777" w:rsidR="00355647" w:rsidRPr="00D311B7" w:rsidRDefault="00355647" w:rsidP="005576B4">
            <w:pPr>
              <w:pStyle w:val="BodyText"/>
            </w:pPr>
            <w:r w:rsidRPr="00D311B7">
              <w:t>Short Term Objective(s)</w:t>
            </w:r>
          </w:p>
        </w:tc>
        <w:tc>
          <w:tcPr>
            <w:tcW w:w="4140" w:type="dxa"/>
            <w:shd w:val="clear" w:color="auto" w:fill="D9E6FF"/>
            <w:vAlign w:val="center"/>
          </w:tcPr>
          <w:p w14:paraId="3093448D" w14:textId="77777777" w:rsidR="00355647" w:rsidRPr="00D311B7" w:rsidRDefault="00355647" w:rsidP="005576B4">
            <w:pPr>
              <w:pStyle w:val="BodyText"/>
            </w:pPr>
            <w:r w:rsidRPr="00D311B7">
              <w:t>Teaching strategies</w:t>
            </w:r>
          </w:p>
        </w:tc>
        <w:tc>
          <w:tcPr>
            <w:tcW w:w="2070" w:type="dxa"/>
            <w:shd w:val="clear" w:color="auto" w:fill="D9E6FF"/>
            <w:vAlign w:val="center"/>
          </w:tcPr>
          <w:p w14:paraId="1CB995E3" w14:textId="77777777" w:rsidR="00355647" w:rsidRPr="00D311B7" w:rsidRDefault="00355647" w:rsidP="005576B4">
            <w:pPr>
              <w:pStyle w:val="BodyText"/>
            </w:pPr>
            <w:r w:rsidRPr="00D311B7">
              <w:t>Who is responsible? When?</w:t>
            </w:r>
          </w:p>
        </w:tc>
        <w:tc>
          <w:tcPr>
            <w:tcW w:w="4590" w:type="dxa"/>
            <w:shd w:val="clear" w:color="auto" w:fill="D9E6FF"/>
            <w:vAlign w:val="center"/>
          </w:tcPr>
          <w:p w14:paraId="16B7F5F1" w14:textId="77777777" w:rsidR="00355647" w:rsidRPr="00D311B7" w:rsidRDefault="00355647" w:rsidP="005576B4">
            <w:pPr>
              <w:pStyle w:val="BodyText"/>
            </w:pPr>
            <w:r w:rsidRPr="00D311B7">
              <w:t>Observations about implementation and progress toward achieving the objective</w:t>
            </w:r>
          </w:p>
        </w:tc>
        <w:tc>
          <w:tcPr>
            <w:tcW w:w="1994" w:type="dxa"/>
            <w:shd w:val="clear" w:color="auto" w:fill="D9E6FF"/>
            <w:vAlign w:val="center"/>
          </w:tcPr>
          <w:p w14:paraId="2A62D52D" w14:textId="77777777" w:rsidR="00355647" w:rsidRPr="00D311B7" w:rsidRDefault="00355647" w:rsidP="005576B4">
            <w:pPr>
              <w:pStyle w:val="BodyText"/>
            </w:pPr>
            <w:r w:rsidRPr="00D311B7">
              <w:t>Evaluation at review date</w:t>
            </w:r>
          </w:p>
        </w:tc>
      </w:tr>
      <w:tr w:rsidR="00775F12" w14:paraId="7ABD691F" w14:textId="77777777" w:rsidTr="005576B4">
        <w:trPr>
          <w:trHeight w:val="1228"/>
        </w:trPr>
        <w:tc>
          <w:tcPr>
            <w:tcW w:w="2335" w:type="dxa"/>
          </w:tcPr>
          <w:sdt>
            <w:sdtPr>
              <w:id w:val="1301813350"/>
              <w:placeholder>
                <w:docPart w:val="4747FA146DB9465E8C4738D2A2FD51CD"/>
              </w:placeholder>
              <w:showingPlcHdr/>
            </w:sdtPr>
            <w:sdtContent>
              <w:p w14:paraId="0040FEC8" w14:textId="19701C0D" w:rsidR="00775F12" w:rsidRPr="001C100F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Objective(s)</w:t>
                </w:r>
              </w:p>
            </w:sdtContent>
          </w:sdt>
        </w:tc>
        <w:sdt>
          <w:sdtPr>
            <w:id w:val="996153688"/>
            <w:placeholder>
              <w:docPart w:val="C59A78E44CC64DA08B7DADCC81031981"/>
            </w:placeholder>
            <w:showingPlcHdr/>
          </w:sdtPr>
          <w:sdtContent>
            <w:tc>
              <w:tcPr>
                <w:tcW w:w="4140" w:type="dxa"/>
              </w:tcPr>
              <w:p w14:paraId="587AF640" w14:textId="1373D5CC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Strategies</w:t>
                </w:r>
              </w:p>
            </w:tc>
          </w:sdtContent>
        </w:sdt>
        <w:sdt>
          <w:sdtPr>
            <w:id w:val="-1831590161"/>
            <w:placeholder>
              <w:docPart w:val="0ECB4EB8C48B452E9EE828B478E0E714"/>
            </w:placeholder>
            <w:showingPlcHdr/>
          </w:sdtPr>
          <w:sdtContent>
            <w:tc>
              <w:tcPr>
                <w:tcW w:w="2070" w:type="dxa"/>
              </w:tcPr>
              <w:p w14:paraId="0045ECEB" w14:textId="55C13B90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Add names</w:t>
                </w:r>
              </w:p>
            </w:tc>
          </w:sdtContent>
        </w:sdt>
        <w:sdt>
          <w:sdtPr>
            <w:id w:val="-110827911"/>
            <w:placeholder>
              <w:docPart w:val="5004D39E62AF445F8AFB0787AF5BBE3A"/>
            </w:placeholder>
            <w:showingPlcHdr/>
          </w:sdtPr>
          <w:sdtContent>
            <w:tc>
              <w:tcPr>
                <w:tcW w:w="4590" w:type="dxa"/>
              </w:tcPr>
              <w:p w14:paraId="159E91F2" w14:textId="1232BB82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>Enter jottings and observations</w:t>
                </w:r>
              </w:p>
            </w:tc>
          </w:sdtContent>
        </w:sdt>
        <w:tc>
          <w:tcPr>
            <w:tcW w:w="1994" w:type="dxa"/>
          </w:tcPr>
          <w:sdt>
            <w:sdtPr>
              <w:id w:val="512802220"/>
              <w:placeholder>
                <w:docPart w:val="2436562995E44BBC8BCE1C05F7CAA4BF"/>
              </w:placeholder>
              <w:showingPlcHdr/>
            </w:sdtPr>
            <w:sdtContent>
              <w:p w14:paraId="7F51A895" w14:textId="228FBBE5" w:rsidR="00775F12" w:rsidRPr="002E2818" w:rsidRDefault="00775F12" w:rsidP="00775F12">
                <w:pPr>
                  <w:pStyle w:val="BodyText"/>
                </w:pPr>
                <w:r>
                  <w:rPr>
                    <w:rStyle w:val="PlaceholderText"/>
                  </w:rPr>
                  <w:t xml:space="preserve">Summarise child’s skills at date of review </w:t>
                </w:r>
              </w:p>
            </w:sdtContent>
          </w:sdt>
        </w:tc>
      </w:tr>
    </w:tbl>
    <w:p w14:paraId="0476D096" w14:textId="6FA6EFAC" w:rsidR="00F46662" w:rsidRPr="00012A26" w:rsidRDefault="00355647">
      <w:r>
        <w:br w:type="page"/>
      </w:r>
    </w:p>
    <w:p w14:paraId="4EF4E9B0" w14:textId="7407C96E" w:rsidR="00221491" w:rsidRPr="00710B29" w:rsidRDefault="00C01B64" w:rsidP="00C01B64">
      <w:pPr>
        <w:pStyle w:val="Heading1"/>
        <w:rPr>
          <w:rFonts w:ascii="Work Sans" w:eastAsia="Times New Roman" w:hAnsi="Work Sans"/>
          <w:lang w:val="en-GB"/>
        </w:rPr>
      </w:pPr>
      <w:r w:rsidRPr="002E2818">
        <w:rPr>
          <w:rFonts w:ascii="Work Sans" w:eastAsia="Times New Roman" w:hAnsi="Work Sans"/>
        </w:rPr>
        <w:lastRenderedPageBreak/>
        <w:t>TRANSITION PLANNING</w:t>
      </w:r>
      <w:r w:rsidR="00710B29">
        <w:rPr>
          <w:rFonts w:ascii="Work Sans" w:eastAsia="Times New Roman" w:hAnsi="Work Sans"/>
        </w:rPr>
        <w:br/>
      </w:r>
      <w:r w:rsidR="00710B29" w:rsidRPr="00710B29">
        <w:rPr>
          <w:rFonts w:ascii="Work Sans" w:eastAsia="Times New Roman" w:hAnsi="Work Sans"/>
          <w:b w:val="0"/>
          <w:bCs w:val="0"/>
          <w:sz w:val="20"/>
          <w:szCs w:val="20"/>
          <w:lang w:val="en-GB"/>
        </w:rPr>
        <w:t xml:space="preserve">(Helpful information about transitioning to school can be found on the </w:t>
      </w:r>
      <w:hyperlink r:id="rId11" w:tgtFrame="_blank" w:history="1">
        <w:r w:rsidR="00710B29" w:rsidRPr="00710B29">
          <w:rPr>
            <w:rStyle w:val="Hyperlink"/>
            <w:rFonts w:ascii="Work Sans" w:eastAsia="Times New Roman" w:hAnsi="Work Sans"/>
            <w:b w:val="0"/>
            <w:bCs w:val="0"/>
            <w:sz w:val="20"/>
            <w:szCs w:val="20"/>
            <w:lang w:val="en-GB"/>
          </w:rPr>
          <w:t>Inclusion Gateway</w:t>
        </w:r>
        <w:r w:rsidR="003C5405">
          <w:rPr>
            <w:rStyle w:val="Hyperlink"/>
            <w:rFonts w:ascii="Work Sans" w:eastAsia="Times New Roman" w:hAnsi="Work Sans"/>
            <w:b w:val="0"/>
            <w:bCs w:val="0"/>
            <w:sz w:val="20"/>
            <w:szCs w:val="20"/>
            <w:lang w:val="en-GB"/>
          </w:rPr>
          <w:t xml:space="preserve"> website</w:t>
        </w:r>
        <w:r w:rsidR="00710B29" w:rsidRPr="00710B29">
          <w:rPr>
            <w:rStyle w:val="Hyperlink"/>
            <w:rFonts w:ascii="Work Sans" w:eastAsia="Times New Roman" w:hAnsi="Work Sans"/>
            <w:b w:val="0"/>
            <w:bCs w:val="0"/>
            <w:sz w:val="20"/>
            <w:szCs w:val="20"/>
            <w:lang w:val="en-GB"/>
          </w:rPr>
          <w:t>, Transition to School</w:t>
        </w:r>
      </w:hyperlink>
      <w:r w:rsidR="00710B29" w:rsidRPr="00710B29">
        <w:rPr>
          <w:rFonts w:ascii="Work Sans" w:eastAsia="Times New Roman" w:hAnsi="Work Sans"/>
          <w:b w:val="0"/>
          <w:bCs w:val="0"/>
          <w:sz w:val="20"/>
          <w:szCs w:val="20"/>
          <w:lang w:val="en-GB"/>
        </w:rPr>
        <w:t> page and in appendix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2340"/>
        <w:gridCol w:w="1440"/>
        <w:gridCol w:w="900"/>
        <w:gridCol w:w="4500"/>
        <w:gridCol w:w="2264"/>
      </w:tblGrid>
      <w:tr w:rsidR="00C01B64" w14:paraId="7D9ED1F9" w14:textId="77777777" w:rsidTr="00860AA1">
        <w:tc>
          <w:tcPr>
            <w:tcW w:w="6025" w:type="dxa"/>
            <w:gridSpan w:val="2"/>
          </w:tcPr>
          <w:p w14:paraId="279696B9" w14:textId="2B7A7382" w:rsidR="00C01B64" w:rsidRPr="001C100F" w:rsidRDefault="00C01B64" w:rsidP="00C01B64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2A3B0C">
              <w:rPr>
                <w:rFonts w:ascii="Work Sans" w:hAnsi="Work Sans"/>
                <w:b/>
                <w:bCs/>
                <w:sz w:val="18"/>
                <w:szCs w:val="18"/>
              </w:rPr>
              <w:t>Next Setting</w:t>
            </w:r>
            <w:r w:rsidRPr="00F46662">
              <w:rPr>
                <w:rFonts w:ascii="Work Sans" w:hAnsi="Work Sans"/>
                <w:b/>
                <w:bCs/>
                <w:sz w:val="18"/>
                <w:szCs w:val="18"/>
              </w:rPr>
              <w:t>:</w:t>
            </w:r>
            <w:r w:rsidR="001C100F" w:rsidRPr="00F46662"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-272323041"/>
                <w:placeholder>
                  <w:docPart w:val="4447334B80E34E99B5FE4D23EC00DFB5"/>
                </w:placeholder>
                <w:showingPlcHdr/>
              </w:sdtPr>
              <w:sdtContent>
                <w:r w:rsidR="00A32854">
                  <w:rPr>
                    <w:rStyle w:val="PlaceholderText"/>
                  </w:rPr>
                  <w:t>Add text</w:t>
                </w:r>
              </w:sdtContent>
            </w:sdt>
          </w:p>
        </w:tc>
        <w:tc>
          <w:tcPr>
            <w:tcW w:w="9104" w:type="dxa"/>
            <w:gridSpan w:val="4"/>
          </w:tcPr>
          <w:p w14:paraId="13109131" w14:textId="7AC0F7C3" w:rsidR="00C01B64" w:rsidRPr="001C100F" w:rsidRDefault="00C01B64" w:rsidP="00C01B64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2A3B0C">
              <w:rPr>
                <w:rFonts w:ascii="Work Sans" w:hAnsi="Work Sans"/>
                <w:b/>
                <w:bCs/>
                <w:sz w:val="18"/>
                <w:szCs w:val="18"/>
              </w:rPr>
              <w:t>Transition Date:</w:t>
            </w:r>
            <w:r w:rsidR="001C100F"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-251667927"/>
                <w:placeholder>
                  <w:docPart w:val="02C85FBB611848738F6CFA4F0AFEA343"/>
                </w:placeholder>
                <w:showingPlcHdr/>
              </w:sdtPr>
              <w:sdtContent>
                <w:r w:rsidR="00F46662">
                  <w:rPr>
                    <w:rStyle w:val="PlaceholderText"/>
                  </w:rPr>
                  <w:t>Add</w:t>
                </w:r>
                <w:r w:rsidR="00A32854">
                  <w:rPr>
                    <w:rStyle w:val="PlaceholderText"/>
                  </w:rPr>
                  <w:t xml:space="preserve"> anticipated starting date at next setting</w:t>
                </w:r>
              </w:sdtContent>
            </w:sdt>
          </w:p>
        </w:tc>
      </w:tr>
      <w:tr w:rsidR="00C01B64" w14:paraId="2660E366" w14:textId="77777777" w:rsidTr="00EB16CE">
        <w:tc>
          <w:tcPr>
            <w:tcW w:w="3685" w:type="dxa"/>
            <w:shd w:val="clear" w:color="auto" w:fill="D9E6FF"/>
            <w:vAlign w:val="center"/>
          </w:tcPr>
          <w:p w14:paraId="50EA411B" w14:textId="07462BA0" w:rsidR="00C01B64" w:rsidRPr="00EB16CE" w:rsidRDefault="00C01B64" w:rsidP="00B936F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EB16CE">
              <w:rPr>
                <w:rFonts w:ascii="Work Sans" w:hAnsi="Work Sans"/>
                <w:b/>
                <w:bCs/>
                <w:sz w:val="18"/>
                <w:szCs w:val="18"/>
              </w:rPr>
              <w:t>Action</w:t>
            </w:r>
          </w:p>
        </w:tc>
        <w:tc>
          <w:tcPr>
            <w:tcW w:w="2340" w:type="dxa"/>
            <w:shd w:val="clear" w:color="auto" w:fill="D9E6FF"/>
            <w:vAlign w:val="center"/>
          </w:tcPr>
          <w:p w14:paraId="45D08831" w14:textId="3A667DE4" w:rsidR="00C01B64" w:rsidRPr="00EB16CE" w:rsidRDefault="00C01B64" w:rsidP="00B936F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EB16CE">
              <w:rPr>
                <w:rFonts w:ascii="Work Sans" w:hAnsi="Work Sans"/>
                <w:b/>
                <w:bCs/>
                <w:sz w:val="18"/>
                <w:szCs w:val="18"/>
              </w:rPr>
              <w:t>Timeline</w:t>
            </w:r>
          </w:p>
        </w:tc>
        <w:tc>
          <w:tcPr>
            <w:tcW w:w="2340" w:type="dxa"/>
            <w:gridSpan w:val="2"/>
            <w:shd w:val="clear" w:color="auto" w:fill="D9E6FF"/>
            <w:vAlign w:val="center"/>
          </w:tcPr>
          <w:p w14:paraId="6C05A267" w14:textId="768D618E" w:rsidR="00C01B64" w:rsidRPr="00EB16CE" w:rsidRDefault="00C01B64" w:rsidP="00B936F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EB16CE">
              <w:rPr>
                <w:rFonts w:ascii="Work Sans" w:hAnsi="Work Sans"/>
                <w:b/>
                <w:bCs/>
                <w:sz w:val="18"/>
                <w:szCs w:val="18"/>
              </w:rPr>
              <w:t>Who is responsible?</w:t>
            </w:r>
          </w:p>
        </w:tc>
        <w:tc>
          <w:tcPr>
            <w:tcW w:w="6764" w:type="dxa"/>
            <w:gridSpan w:val="2"/>
            <w:shd w:val="clear" w:color="auto" w:fill="D9E6FF"/>
            <w:vAlign w:val="center"/>
          </w:tcPr>
          <w:p w14:paraId="0432A7ED" w14:textId="05329282" w:rsidR="00C01B64" w:rsidRPr="00EB16CE" w:rsidRDefault="00C01B64" w:rsidP="00B936F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EB16CE">
              <w:rPr>
                <w:rFonts w:ascii="Work Sans" w:hAnsi="Work Sans"/>
                <w:b/>
                <w:bCs/>
                <w:sz w:val="18"/>
                <w:szCs w:val="18"/>
              </w:rPr>
              <w:t>Comment/Progress</w:t>
            </w:r>
          </w:p>
        </w:tc>
      </w:tr>
      <w:tr w:rsidR="00C01B64" w14:paraId="47A3DA4D" w14:textId="77777777" w:rsidTr="000516DF">
        <w:trPr>
          <w:trHeight w:val="444"/>
        </w:trPr>
        <w:sdt>
          <w:sdtPr>
            <w:rPr>
              <w:rFonts w:ascii="Work Sans" w:hAnsi="Work Sans"/>
              <w:sz w:val="18"/>
              <w:szCs w:val="18"/>
            </w:rPr>
            <w:id w:val="1821610088"/>
            <w:placeholder>
              <w:docPart w:val="F38B3D0BEDDB4E7A93E6E0D226BDC502"/>
            </w:placeholder>
            <w:showingPlcHdr/>
          </w:sdtPr>
          <w:sdtContent>
            <w:tc>
              <w:tcPr>
                <w:tcW w:w="3685" w:type="dxa"/>
              </w:tcPr>
              <w:p w14:paraId="6E0091A6" w14:textId="300ABE94" w:rsidR="00C01B64" w:rsidRPr="002E2818" w:rsidRDefault="00A32854" w:rsidP="00C01B6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action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1760568031"/>
            <w:placeholder>
              <w:docPart w:val="9DE3701E67864F58AFA8BFE077C3BA28"/>
            </w:placeholder>
            <w:showingPlcHdr/>
          </w:sdtPr>
          <w:sdtContent>
            <w:tc>
              <w:tcPr>
                <w:tcW w:w="2340" w:type="dxa"/>
              </w:tcPr>
              <w:p w14:paraId="26E08617" w14:textId="4303C94D" w:rsidR="00C01B64" w:rsidRPr="002E2818" w:rsidRDefault="00A32854" w:rsidP="00C01B6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 xml:space="preserve">Add text 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875313027"/>
            <w:placeholder>
              <w:docPart w:val="7674FFF956C34E72837B37B6C74CC5A1"/>
            </w:placeholder>
            <w:showingPlcHdr/>
          </w:sdtPr>
          <w:sdtContent>
            <w:tc>
              <w:tcPr>
                <w:tcW w:w="2340" w:type="dxa"/>
                <w:gridSpan w:val="2"/>
              </w:tcPr>
              <w:p w14:paraId="0E84F2B4" w14:textId="45A300E2" w:rsidR="00C01B64" w:rsidRPr="002E2818" w:rsidRDefault="00A32854" w:rsidP="00C01B6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name(s)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475146149"/>
            <w:placeholder>
              <w:docPart w:val="7631280F23564334BE4F80C8F2DC5A5A"/>
            </w:placeholder>
            <w:showingPlcHdr/>
          </w:sdtPr>
          <w:sdtContent>
            <w:tc>
              <w:tcPr>
                <w:tcW w:w="6764" w:type="dxa"/>
                <w:gridSpan w:val="2"/>
              </w:tcPr>
              <w:p w14:paraId="7AC08B10" w14:textId="57EDFD42" w:rsidR="00C01B64" w:rsidRPr="002E2818" w:rsidRDefault="00A32854" w:rsidP="00C01B6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</w:tr>
      <w:tr w:rsidR="000516DF" w14:paraId="5AFEB702" w14:textId="77777777" w:rsidTr="000516DF">
        <w:trPr>
          <w:trHeight w:val="536"/>
        </w:trPr>
        <w:sdt>
          <w:sdtPr>
            <w:rPr>
              <w:rFonts w:ascii="Work Sans" w:hAnsi="Work Sans"/>
              <w:sz w:val="18"/>
              <w:szCs w:val="18"/>
            </w:rPr>
            <w:id w:val="2081172802"/>
            <w:placeholder>
              <w:docPart w:val="B627F393F0D9414E9EE80794AF24850C"/>
            </w:placeholder>
            <w:showingPlcHdr/>
          </w:sdtPr>
          <w:sdtContent>
            <w:tc>
              <w:tcPr>
                <w:tcW w:w="3685" w:type="dxa"/>
              </w:tcPr>
              <w:p w14:paraId="2E8F4750" w14:textId="49467BDE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action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802966500"/>
            <w:placeholder>
              <w:docPart w:val="AC3F6902AB054EEBA1DB85C90383BEF0"/>
            </w:placeholder>
            <w:showingPlcHdr/>
          </w:sdtPr>
          <w:sdtContent>
            <w:tc>
              <w:tcPr>
                <w:tcW w:w="2340" w:type="dxa"/>
              </w:tcPr>
              <w:p w14:paraId="49AF99BC" w14:textId="1965BC4A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1202985791"/>
            <w:placeholder>
              <w:docPart w:val="4C71A8BE2BC24BB5BDFF5EABF0E82B78"/>
            </w:placeholder>
            <w:showingPlcHdr/>
          </w:sdtPr>
          <w:sdtContent>
            <w:tc>
              <w:tcPr>
                <w:tcW w:w="2340" w:type="dxa"/>
                <w:gridSpan w:val="2"/>
              </w:tcPr>
              <w:p w14:paraId="70A99AAF" w14:textId="336F086D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name(s)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34033159"/>
            <w:placeholder>
              <w:docPart w:val="3EB3C1BCE04C445F847D3CC20AA77441"/>
            </w:placeholder>
            <w:showingPlcHdr/>
          </w:sdtPr>
          <w:sdtContent>
            <w:tc>
              <w:tcPr>
                <w:tcW w:w="6764" w:type="dxa"/>
                <w:gridSpan w:val="2"/>
              </w:tcPr>
              <w:p w14:paraId="35A0202A" w14:textId="6019ABE9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</w:tr>
      <w:tr w:rsidR="000516DF" w14:paraId="182F2927" w14:textId="77777777" w:rsidTr="000516DF">
        <w:trPr>
          <w:trHeight w:val="536"/>
        </w:trPr>
        <w:sdt>
          <w:sdtPr>
            <w:rPr>
              <w:rFonts w:ascii="Work Sans" w:hAnsi="Work Sans"/>
              <w:sz w:val="18"/>
              <w:szCs w:val="18"/>
            </w:rPr>
            <w:id w:val="-160928987"/>
            <w:placeholder>
              <w:docPart w:val="2F85A27A723F4A4596260179C8A71272"/>
            </w:placeholder>
            <w:showingPlcHdr/>
          </w:sdtPr>
          <w:sdtContent>
            <w:tc>
              <w:tcPr>
                <w:tcW w:w="3685" w:type="dxa"/>
              </w:tcPr>
              <w:p w14:paraId="667CC418" w14:textId="4E7067AF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action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437055053"/>
            <w:placeholder>
              <w:docPart w:val="D8B1FAFF6D114F9D9F25F76704A14897"/>
            </w:placeholder>
            <w:showingPlcHdr/>
          </w:sdtPr>
          <w:sdtContent>
            <w:tc>
              <w:tcPr>
                <w:tcW w:w="2340" w:type="dxa"/>
              </w:tcPr>
              <w:p w14:paraId="5B7BC5E0" w14:textId="6EF522B8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357171498"/>
            <w:placeholder>
              <w:docPart w:val="FB222C7556464334B844FD62B1B7C3C4"/>
            </w:placeholder>
            <w:showingPlcHdr/>
          </w:sdtPr>
          <w:sdtContent>
            <w:tc>
              <w:tcPr>
                <w:tcW w:w="2340" w:type="dxa"/>
                <w:gridSpan w:val="2"/>
              </w:tcPr>
              <w:p w14:paraId="36631790" w14:textId="4C8F6052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name(s)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1201291669"/>
            <w:placeholder>
              <w:docPart w:val="587EF7ACE44D4783B1344D41872E8F46"/>
            </w:placeholder>
            <w:showingPlcHdr/>
          </w:sdtPr>
          <w:sdtContent>
            <w:tc>
              <w:tcPr>
                <w:tcW w:w="6764" w:type="dxa"/>
                <w:gridSpan w:val="2"/>
              </w:tcPr>
              <w:p w14:paraId="128BCC74" w14:textId="53E4E8CD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</w:t>
                </w:r>
                <w:r w:rsidR="001C100F" w:rsidRPr="003C6D20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0516DF" w14:paraId="47DA0A24" w14:textId="77777777" w:rsidTr="000516DF">
        <w:trPr>
          <w:trHeight w:val="536"/>
        </w:trPr>
        <w:sdt>
          <w:sdtPr>
            <w:rPr>
              <w:rFonts w:ascii="Work Sans" w:hAnsi="Work Sans"/>
              <w:sz w:val="18"/>
              <w:szCs w:val="18"/>
            </w:rPr>
            <w:id w:val="-1100416023"/>
            <w:placeholder>
              <w:docPart w:val="00B7470AD75349FC94F50DF4E8740FC5"/>
            </w:placeholder>
            <w:showingPlcHdr/>
          </w:sdtPr>
          <w:sdtContent>
            <w:tc>
              <w:tcPr>
                <w:tcW w:w="3685" w:type="dxa"/>
              </w:tcPr>
              <w:p w14:paraId="144AD6B5" w14:textId="1FDBCDBC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action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804224375"/>
            <w:placeholder>
              <w:docPart w:val="951DACE2E1D04A0D9408DE9FF631B485"/>
            </w:placeholder>
            <w:showingPlcHdr/>
          </w:sdtPr>
          <w:sdtContent>
            <w:tc>
              <w:tcPr>
                <w:tcW w:w="2340" w:type="dxa"/>
              </w:tcPr>
              <w:p w14:paraId="161B8B77" w14:textId="4D41E3C1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555280146"/>
            <w:placeholder>
              <w:docPart w:val="01B235CDBC5049899C92B55A592D24BB"/>
            </w:placeholder>
            <w:showingPlcHdr/>
          </w:sdtPr>
          <w:sdtContent>
            <w:tc>
              <w:tcPr>
                <w:tcW w:w="2340" w:type="dxa"/>
                <w:gridSpan w:val="2"/>
              </w:tcPr>
              <w:p w14:paraId="39C20010" w14:textId="6675B436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name(s</w:t>
                </w:r>
                <w:r w:rsidR="00775F12">
                  <w:rPr>
                    <w:rStyle w:val="PlaceholderText"/>
                  </w:rPr>
                  <w:t>)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627084850"/>
            <w:placeholder>
              <w:docPart w:val="69863B942DDA46CFB0CBC106D54AF71E"/>
            </w:placeholder>
            <w:showingPlcHdr/>
          </w:sdtPr>
          <w:sdtContent>
            <w:tc>
              <w:tcPr>
                <w:tcW w:w="6764" w:type="dxa"/>
                <w:gridSpan w:val="2"/>
              </w:tcPr>
              <w:p w14:paraId="6289499D" w14:textId="0FC3F48A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</w:tr>
      <w:tr w:rsidR="000516DF" w14:paraId="72066E6A" w14:textId="77777777" w:rsidTr="000516DF">
        <w:trPr>
          <w:trHeight w:val="361"/>
        </w:trPr>
        <w:sdt>
          <w:sdtPr>
            <w:rPr>
              <w:rFonts w:ascii="Work Sans" w:hAnsi="Work Sans"/>
              <w:sz w:val="18"/>
              <w:szCs w:val="18"/>
            </w:rPr>
            <w:id w:val="-1503736581"/>
            <w:placeholder>
              <w:docPart w:val="7D489485B075478A84259D0E0B5232CD"/>
            </w:placeholder>
            <w:showingPlcHdr/>
          </w:sdtPr>
          <w:sdtContent>
            <w:tc>
              <w:tcPr>
                <w:tcW w:w="3685" w:type="dxa"/>
              </w:tcPr>
              <w:p w14:paraId="0030A58A" w14:textId="58751CB9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action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1843508046"/>
            <w:placeholder>
              <w:docPart w:val="9231BB6D4F194518A772E8280AB718CA"/>
            </w:placeholder>
            <w:showingPlcHdr/>
          </w:sdtPr>
          <w:sdtContent>
            <w:tc>
              <w:tcPr>
                <w:tcW w:w="2340" w:type="dxa"/>
              </w:tcPr>
              <w:p w14:paraId="654B4891" w14:textId="73CB4724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330916574"/>
            <w:placeholder>
              <w:docPart w:val="6FD86BE6E7044BF7B43E5BC249C15893"/>
            </w:placeholder>
            <w:showingPlcHdr/>
          </w:sdtPr>
          <w:sdtContent>
            <w:tc>
              <w:tcPr>
                <w:tcW w:w="2340" w:type="dxa"/>
                <w:gridSpan w:val="2"/>
              </w:tcPr>
              <w:p w14:paraId="142BD92D" w14:textId="04BCCB6C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name(s)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164618501"/>
            <w:placeholder>
              <w:docPart w:val="9FAE74A161C545CBBDD171A8D104786B"/>
            </w:placeholder>
            <w:showingPlcHdr/>
          </w:sdtPr>
          <w:sdtContent>
            <w:tc>
              <w:tcPr>
                <w:tcW w:w="6764" w:type="dxa"/>
                <w:gridSpan w:val="2"/>
              </w:tcPr>
              <w:p w14:paraId="71375009" w14:textId="6B891378" w:rsidR="000516D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</w:t>
                </w:r>
                <w:r w:rsidR="001C100F" w:rsidRPr="003C6D20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8209CF" w14:paraId="42098CCE" w14:textId="77777777" w:rsidTr="00B30D71">
        <w:trPr>
          <w:trHeight w:val="436"/>
        </w:trPr>
        <w:tc>
          <w:tcPr>
            <w:tcW w:w="3685" w:type="dxa"/>
            <w:vMerge w:val="restart"/>
            <w:shd w:val="clear" w:color="auto" w:fill="D9D9D9" w:themeFill="background1" w:themeFillShade="D9"/>
            <w:vAlign w:val="center"/>
          </w:tcPr>
          <w:p w14:paraId="6812A6D9" w14:textId="5ED699E8" w:rsidR="008209CF" w:rsidRPr="00713D02" w:rsidRDefault="008209CF" w:rsidP="00B8004D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13D02">
              <w:rPr>
                <w:rFonts w:ascii="Work Sans" w:hAnsi="Work Sans"/>
                <w:b/>
                <w:bCs/>
                <w:sz w:val="18"/>
                <w:szCs w:val="18"/>
              </w:rPr>
              <w:t>Parents/Educators/</w:t>
            </w:r>
            <w:r w:rsidR="00B8004D">
              <w:rPr>
                <w:rFonts w:ascii="Work Sans" w:hAnsi="Work Sans"/>
                <w:b/>
                <w:bCs/>
                <w:sz w:val="18"/>
                <w:szCs w:val="18"/>
              </w:rPr>
              <w:t xml:space="preserve">                                 </w:t>
            </w:r>
            <w:r w:rsidR="00A32854">
              <w:rPr>
                <w:rFonts w:ascii="Work Sans" w:hAnsi="Work Sans"/>
                <w:b/>
                <w:bCs/>
                <w:sz w:val="18"/>
                <w:szCs w:val="18"/>
              </w:rPr>
              <w:t xml:space="preserve">ILP </w:t>
            </w:r>
            <w:r w:rsidRPr="00713D02">
              <w:rPr>
                <w:rFonts w:ascii="Work Sans" w:hAnsi="Work Sans"/>
                <w:b/>
                <w:bCs/>
                <w:sz w:val="18"/>
                <w:szCs w:val="18"/>
              </w:rPr>
              <w:t>Other Contributors</w:t>
            </w:r>
          </w:p>
        </w:tc>
        <w:tc>
          <w:tcPr>
            <w:tcW w:w="3780" w:type="dxa"/>
            <w:gridSpan w:val="2"/>
            <w:shd w:val="clear" w:color="auto" w:fill="D9D9D9" w:themeFill="background1" w:themeFillShade="D9"/>
            <w:vAlign w:val="center"/>
          </w:tcPr>
          <w:p w14:paraId="2E97B344" w14:textId="3B171C04" w:rsidR="008209CF" w:rsidRPr="00713D02" w:rsidRDefault="008209CF" w:rsidP="00EB16C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13D02">
              <w:rPr>
                <w:rFonts w:ascii="Work Sans" w:hAnsi="Work Sans"/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5400" w:type="dxa"/>
            <w:gridSpan w:val="2"/>
            <w:shd w:val="clear" w:color="auto" w:fill="D9D9D9" w:themeFill="background1" w:themeFillShade="D9"/>
            <w:vAlign w:val="center"/>
          </w:tcPr>
          <w:p w14:paraId="0CC508C7" w14:textId="0F8722DA" w:rsidR="008209CF" w:rsidRPr="00713D02" w:rsidRDefault="008209CF" w:rsidP="00EB16C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13D02">
              <w:rPr>
                <w:rFonts w:ascii="Work Sans" w:hAnsi="Work Sans"/>
                <w:b/>
                <w:bCs/>
                <w:sz w:val="18"/>
                <w:szCs w:val="18"/>
              </w:rPr>
              <w:t>Signature</w:t>
            </w:r>
          </w:p>
        </w:tc>
        <w:tc>
          <w:tcPr>
            <w:tcW w:w="2264" w:type="dxa"/>
            <w:shd w:val="clear" w:color="auto" w:fill="D9D9D9" w:themeFill="background1" w:themeFillShade="D9"/>
            <w:vAlign w:val="center"/>
          </w:tcPr>
          <w:p w14:paraId="7DEE824C" w14:textId="20A18DA7" w:rsidR="008209CF" w:rsidRPr="00713D02" w:rsidRDefault="008209CF" w:rsidP="00EB16CE">
            <w:pPr>
              <w:spacing w:before="120" w:after="120"/>
              <w:jc w:val="center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13D02">
              <w:rPr>
                <w:rFonts w:ascii="Work Sans" w:hAnsi="Work Sans"/>
                <w:b/>
                <w:bCs/>
                <w:sz w:val="18"/>
                <w:szCs w:val="18"/>
              </w:rPr>
              <w:t>Date</w:t>
            </w:r>
          </w:p>
        </w:tc>
      </w:tr>
      <w:tr w:rsidR="008209CF" w14:paraId="4985F7B2" w14:textId="77777777" w:rsidTr="000F6C50">
        <w:trPr>
          <w:trHeight w:val="681"/>
        </w:trPr>
        <w:tc>
          <w:tcPr>
            <w:tcW w:w="3685" w:type="dxa"/>
            <w:vMerge/>
            <w:shd w:val="clear" w:color="auto" w:fill="D9D9D9" w:themeFill="background1" w:themeFillShade="D9"/>
          </w:tcPr>
          <w:p w14:paraId="2E0A46D6" w14:textId="77777777" w:rsidR="008209CF" w:rsidRPr="002E2818" w:rsidRDefault="008209CF" w:rsidP="00C01B64">
            <w:pPr>
              <w:spacing w:before="120"/>
              <w:rPr>
                <w:rFonts w:ascii="Work Sans" w:hAnsi="Work Sans"/>
                <w:sz w:val="18"/>
                <w:szCs w:val="18"/>
              </w:rPr>
            </w:pPr>
          </w:p>
        </w:tc>
        <w:sdt>
          <w:sdtPr>
            <w:rPr>
              <w:rFonts w:ascii="Work Sans" w:hAnsi="Work Sans"/>
              <w:sz w:val="18"/>
              <w:szCs w:val="18"/>
            </w:rPr>
            <w:id w:val="-486320814"/>
            <w:placeholder>
              <w:docPart w:val="D407156B1E514676ABE651225D090F7F"/>
            </w:placeholder>
            <w:showingPlcHdr/>
          </w:sdtPr>
          <w:sdtContent>
            <w:tc>
              <w:tcPr>
                <w:tcW w:w="3780" w:type="dxa"/>
                <w:gridSpan w:val="2"/>
              </w:tcPr>
              <w:p w14:paraId="5B4C437A" w14:textId="273DFFD2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full name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182268859"/>
            <w:placeholder>
              <w:docPart w:val="DefaultPlaceholder_-1854013440"/>
            </w:placeholder>
          </w:sdtPr>
          <w:sdtContent>
            <w:tc>
              <w:tcPr>
                <w:tcW w:w="5400" w:type="dxa"/>
                <w:gridSpan w:val="2"/>
              </w:tcPr>
              <w:p w14:paraId="17C580F4" w14:textId="12E948A6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 or image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790964376"/>
            <w:placeholder>
              <w:docPart w:val="2308A47E661246B6BBD9B876DB55500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2264" w:type="dxa"/>
              </w:tcPr>
              <w:p w14:paraId="0EF0DE1F" w14:textId="74A9F01A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date</w:t>
                </w:r>
              </w:p>
            </w:tc>
          </w:sdtContent>
        </w:sdt>
      </w:tr>
      <w:tr w:rsidR="008209CF" w14:paraId="0DFB9A04" w14:textId="77777777" w:rsidTr="000F6C50">
        <w:trPr>
          <w:trHeight w:val="704"/>
        </w:trPr>
        <w:tc>
          <w:tcPr>
            <w:tcW w:w="3685" w:type="dxa"/>
            <w:vMerge/>
            <w:shd w:val="clear" w:color="auto" w:fill="D9D9D9" w:themeFill="background1" w:themeFillShade="D9"/>
          </w:tcPr>
          <w:p w14:paraId="616504C5" w14:textId="77777777" w:rsidR="008209CF" w:rsidRPr="002E2818" w:rsidRDefault="008209CF" w:rsidP="00C01B64">
            <w:pPr>
              <w:spacing w:before="120"/>
              <w:rPr>
                <w:rFonts w:ascii="Work Sans" w:hAnsi="Work Sans"/>
                <w:sz w:val="18"/>
                <w:szCs w:val="18"/>
              </w:rPr>
            </w:pPr>
          </w:p>
        </w:tc>
        <w:sdt>
          <w:sdtPr>
            <w:rPr>
              <w:rFonts w:ascii="Work Sans" w:hAnsi="Work Sans"/>
              <w:sz w:val="18"/>
              <w:szCs w:val="18"/>
            </w:rPr>
            <w:id w:val="1194111561"/>
            <w:placeholder>
              <w:docPart w:val="80BE21153742495293EE4CD707B484C6"/>
            </w:placeholder>
            <w:showingPlcHdr/>
          </w:sdtPr>
          <w:sdtContent>
            <w:tc>
              <w:tcPr>
                <w:tcW w:w="3780" w:type="dxa"/>
                <w:gridSpan w:val="2"/>
              </w:tcPr>
              <w:p w14:paraId="7B74EA2E" w14:textId="108BDCC8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full name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445924148"/>
            <w:placeholder>
              <w:docPart w:val="25D7C05AC0D64C68BB53B36EE1617BC3"/>
            </w:placeholder>
            <w:showingPlcHdr/>
          </w:sdtPr>
          <w:sdtContent>
            <w:tc>
              <w:tcPr>
                <w:tcW w:w="5400" w:type="dxa"/>
                <w:gridSpan w:val="2"/>
              </w:tcPr>
              <w:p w14:paraId="4F48E723" w14:textId="54A64AB7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 or image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261367080"/>
            <w:placeholder>
              <w:docPart w:val="FA833F49C8FD4C799B650474B81FB68E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2264" w:type="dxa"/>
              </w:tcPr>
              <w:p w14:paraId="3AD81071" w14:textId="366D09E3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date</w:t>
                </w:r>
              </w:p>
            </w:tc>
          </w:sdtContent>
        </w:sdt>
      </w:tr>
      <w:tr w:rsidR="008209CF" w14:paraId="7F6C5748" w14:textId="77777777" w:rsidTr="00B30D71">
        <w:trPr>
          <w:trHeight w:val="436"/>
        </w:trPr>
        <w:tc>
          <w:tcPr>
            <w:tcW w:w="3685" w:type="dxa"/>
            <w:vMerge/>
            <w:shd w:val="clear" w:color="auto" w:fill="D9D9D9" w:themeFill="background1" w:themeFillShade="D9"/>
          </w:tcPr>
          <w:p w14:paraId="2085DBAE" w14:textId="77777777" w:rsidR="008209CF" w:rsidRPr="002E2818" w:rsidRDefault="008209CF" w:rsidP="00C01B64">
            <w:pPr>
              <w:spacing w:before="120"/>
              <w:rPr>
                <w:rFonts w:ascii="Work Sans" w:hAnsi="Work Sans"/>
                <w:sz w:val="18"/>
                <w:szCs w:val="18"/>
              </w:rPr>
            </w:pPr>
          </w:p>
        </w:tc>
        <w:sdt>
          <w:sdtPr>
            <w:rPr>
              <w:rFonts w:ascii="Work Sans" w:hAnsi="Work Sans"/>
              <w:sz w:val="18"/>
              <w:szCs w:val="18"/>
            </w:rPr>
            <w:id w:val="-1550828717"/>
            <w:placeholder>
              <w:docPart w:val="F552987E31FD46379D46B888E430E984"/>
            </w:placeholder>
            <w:showingPlcHdr/>
          </w:sdtPr>
          <w:sdtContent>
            <w:tc>
              <w:tcPr>
                <w:tcW w:w="3780" w:type="dxa"/>
                <w:gridSpan w:val="2"/>
              </w:tcPr>
              <w:p w14:paraId="4A4978D4" w14:textId="30EBF252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full name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787582291"/>
            <w:placeholder>
              <w:docPart w:val="BD90056558934E63AF1E0524EDED9975"/>
            </w:placeholder>
            <w:showingPlcHdr/>
          </w:sdtPr>
          <w:sdtContent>
            <w:tc>
              <w:tcPr>
                <w:tcW w:w="5400" w:type="dxa"/>
                <w:gridSpan w:val="2"/>
              </w:tcPr>
              <w:p w14:paraId="7FAD35F4" w14:textId="0A8D2FF7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 or image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1600779965"/>
            <w:placeholder>
              <w:docPart w:val="AA511A4C54164FFD8C1ACA90D0871253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2264" w:type="dxa"/>
              </w:tcPr>
              <w:p w14:paraId="32FBC2C9" w14:textId="1021076F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date</w:t>
                </w:r>
                <w:r w:rsidRPr="00973549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8209CF" w14:paraId="285D780E" w14:textId="77777777" w:rsidTr="00B30D71">
        <w:trPr>
          <w:trHeight w:val="436"/>
        </w:trPr>
        <w:tc>
          <w:tcPr>
            <w:tcW w:w="3685" w:type="dxa"/>
            <w:vMerge/>
            <w:shd w:val="clear" w:color="auto" w:fill="D9D9D9" w:themeFill="background1" w:themeFillShade="D9"/>
          </w:tcPr>
          <w:p w14:paraId="48859746" w14:textId="77777777" w:rsidR="008209CF" w:rsidRPr="002E2818" w:rsidRDefault="008209CF" w:rsidP="00C01B64">
            <w:pPr>
              <w:spacing w:before="120"/>
              <w:rPr>
                <w:rFonts w:ascii="Work Sans" w:hAnsi="Work Sans"/>
                <w:sz w:val="18"/>
                <w:szCs w:val="18"/>
              </w:rPr>
            </w:pPr>
          </w:p>
        </w:tc>
        <w:sdt>
          <w:sdtPr>
            <w:rPr>
              <w:rFonts w:ascii="Work Sans" w:hAnsi="Work Sans"/>
              <w:sz w:val="18"/>
              <w:szCs w:val="18"/>
            </w:rPr>
            <w:id w:val="-572593154"/>
            <w:placeholder>
              <w:docPart w:val="D6CA88D204A24A19AA66DAB83D51B862"/>
            </w:placeholder>
            <w:showingPlcHdr/>
          </w:sdtPr>
          <w:sdtContent>
            <w:tc>
              <w:tcPr>
                <w:tcW w:w="3780" w:type="dxa"/>
                <w:gridSpan w:val="2"/>
              </w:tcPr>
              <w:p w14:paraId="48092FB9" w14:textId="66BBFB58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full name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1588273513"/>
            <w:placeholder>
              <w:docPart w:val="41F62DB270304B4AA2E866C321B700F2"/>
            </w:placeholder>
            <w:showingPlcHdr/>
          </w:sdtPr>
          <w:sdtContent>
            <w:tc>
              <w:tcPr>
                <w:tcW w:w="5400" w:type="dxa"/>
                <w:gridSpan w:val="2"/>
              </w:tcPr>
              <w:p w14:paraId="23789723" w14:textId="6575D645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 or image</w:t>
                </w:r>
              </w:p>
            </w:tc>
          </w:sdtContent>
        </w:sdt>
        <w:sdt>
          <w:sdtPr>
            <w:rPr>
              <w:rFonts w:ascii="Work Sans" w:hAnsi="Work Sans"/>
              <w:sz w:val="18"/>
              <w:szCs w:val="18"/>
            </w:rPr>
            <w:id w:val="-533035905"/>
            <w:placeholder>
              <w:docPart w:val="6673D110642A4BC78B16CFAC902A7946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2264" w:type="dxa"/>
              </w:tcPr>
              <w:p w14:paraId="644AE5C4" w14:textId="5E26E91E" w:rsidR="008209CF" w:rsidRPr="002E2818" w:rsidRDefault="00A32854" w:rsidP="00C01B64">
                <w:pPr>
                  <w:spacing w:before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date</w:t>
                </w:r>
              </w:p>
            </w:tc>
          </w:sdtContent>
        </w:sdt>
      </w:tr>
    </w:tbl>
    <w:p w14:paraId="45C90D24" w14:textId="06759892" w:rsidR="00C01B64" w:rsidRPr="00C01B64" w:rsidRDefault="000516DF" w:rsidP="00C01B64">
      <w:r>
        <w:br w:type="page"/>
      </w:r>
    </w:p>
    <w:p w14:paraId="0B96D610" w14:textId="70A62F1B" w:rsidR="00AA485A" w:rsidRPr="002E2818" w:rsidRDefault="00DB3D39" w:rsidP="00DB3D39">
      <w:pPr>
        <w:pStyle w:val="Heading1"/>
        <w:rPr>
          <w:rFonts w:ascii="Work Sans" w:hAnsi="Work Sans"/>
        </w:rPr>
      </w:pPr>
      <w:r w:rsidRPr="002E2818">
        <w:rPr>
          <w:rFonts w:ascii="Work Sans" w:hAnsi="Work Sans"/>
        </w:rPr>
        <w:lastRenderedPageBreak/>
        <w:t xml:space="preserve">INDIVIDUAL LEARNING PLAN REVIEW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11984"/>
      </w:tblGrid>
      <w:tr w:rsidR="00DB3D39" w:rsidRPr="002E2818" w14:paraId="32BB3568" w14:textId="77777777" w:rsidTr="00DB3D39">
        <w:tc>
          <w:tcPr>
            <w:tcW w:w="3145" w:type="dxa"/>
          </w:tcPr>
          <w:p w14:paraId="494FAAB9" w14:textId="269A490B" w:rsidR="00DB3D39" w:rsidRPr="001C100F" w:rsidRDefault="00DB3D39" w:rsidP="00DB3D39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Review Date:</w:t>
            </w:r>
            <w:r w:rsidR="001C100F"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1433020594"/>
                <w:placeholder>
                  <w:docPart w:val="B2187D171857436AB8FF44D86083988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55647">
                  <w:rPr>
                    <w:rStyle w:val="PlaceholderText"/>
                  </w:rPr>
                  <w:t>Add</w:t>
                </w:r>
                <w:r w:rsidR="001C100F" w:rsidRPr="00973549">
                  <w:rPr>
                    <w:rStyle w:val="PlaceholderText"/>
                  </w:rPr>
                  <w:t xml:space="preserve"> date</w:t>
                </w:r>
              </w:sdtContent>
            </w:sdt>
          </w:p>
        </w:tc>
        <w:tc>
          <w:tcPr>
            <w:tcW w:w="11984" w:type="dxa"/>
          </w:tcPr>
          <w:p w14:paraId="10554816" w14:textId="43AF7EC9" w:rsidR="00DB3D39" w:rsidRPr="001C100F" w:rsidRDefault="00DB3D39" w:rsidP="00DB3D39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Team members:</w:t>
            </w:r>
            <w:r w:rsidR="001C100F"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270747647"/>
                <w:placeholder>
                  <w:docPart w:val="09E55226D8E04A4FB80906E0EE842914"/>
                </w:placeholder>
                <w:showingPlcHdr/>
              </w:sdtPr>
              <w:sdtContent>
                <w:r w:rsidR="00355647">
                  <w:rPr>
                    <w:rStyle w:val="PlaceholderText"/>
                  </w:rPr>
                  <w:t>Add names</w:t>
                </w:r>
              </w:sdtContent>
            </w:sdt>
          </w:p>
        </w:tc>
      </w:tr>
      <w:tr w:rsidR="00DB3D39" w:rsidRPr="002E2818" w14:paraId="180506A9" w14:textId="77777777" w:rsidTr="00F61AA6">
        <w:trPr>
          <w:trHeight w:val="1316"/>
        </w:trPr>
        <w:tc>
          <w:tcPr>
            <w:tcW w:w="15129" w:type="dxa"/>
            <w:gridSpan w:val="2"/>
          </w:tcPr>
          <w:p w14:paraId="31FAB5D0" w14:textId="77777777" w:rsidR="00DB3D39" w:rsidRPr="007B3709" w:rsidRDefault="00DB3D39" w:rsidP="00DB3D39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Parent/Family Comments: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636692533"/>
              <w:placeholder>
                <w:docPart w:val="E7EA3C02DF4F4D91ACB06C97C9DF0582"/>
              </w:placeholder>
              <w:showingPlcHdr/>
            </w:sdtPr>
            <w:sdtContent>
              <w:p w14:paraId="409B11C2" w14:textId="3E9FC321" w:rsidR="00DB3D39" w:rsidRPr="002E2818" w:rsidRDefault="00355647" w:rsidP="00DB3D39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sdtContent>
          </w:sdt>
        </w:tc>
      </w:tr>
      <w:tr w:rsidR="00DB3D39" w:rsidRPr="002E2818" w14:paraId="3E96FFB2" w14:textId="77777777" w:rsidTr="00F61AA6">
        <w:trPr>
          <w:trHeight w:val="1402"/>
        </w:trPr>
        <w:tc>
          <w:tcPr>
            <w:tcW w:w="15129" w:type="dxa"/>
            <w:gridSpan w:val="2"/>
          </w:tcPr>
          <w:p w14:paraId="6C8202E7" w14:textId="77777777" w:rsidR="00DB3D39" w:rsidRPr="007B3709" w:rsidRDefault="00DB3D39" w:rsidP="00DB3D39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Preschool/Educator Comments: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2118867811"/>
              <w:placeholder>
                <w:docPart w:val="3D62AEECCC6346E8A708D14C9E0DAB2D"/>
              </w:placeholder>
              <w:showingPlcHdr/>
            </w:sdtPr>
            <w:sdtContent>
              <w:p w14:paraId="2B783BB3" w14:textId="120DA83A" w:rsidR="00DB3D39" w:rsidRPr="002E2818" w:rsidRDefault="00355647" w:rsidP="00DB3D39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text</w:t>
                </w:r>
              </w:p>
            </w:sdtContent>
          </w:sdt>
        </w:tc>
      </w:tr>
      <w:tr w:rsidR="00DB3D39" w:rsidRPr="002E2818" w14:paraId="24CA6AB3" w14:textId="77777777" w:rsidTr="00F61AA6">
        <w:trPr>
          <w:trHeight w:val="1254"/>
        </w:trPr>
        <w:tc>
          <w:tcPr>
            <w:tcW w:w="15129" w:type="dxa"/>
            <w:gridSpan w:val="2"/>
          </w:tcPr>
          <w:p w14:paraId="1E8FD97E" w14:textId="77777777" w:rsidR="00DB3D39" w:rsidRPr="007B3709" w:rsidRDefault="00DB3D39" w:rsidP="00DB3D39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Next Steps: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-1786488784"/>
              <w:placeholder>
                <w:docPart w:val="2429F9B5804C4A378497B6E7BA19B31A"/>
              </w:placeholder>
              <w:showingPlcHdr/>
            </w:sdtPr>
            <w:sdtContent>
              <w:p w14:paraId="3342CD4A" w14:textId="30FB6761" w:rsidR="001A6829" w:rsidRPr="002E2818" w:rsidRDefault="00355647" w:rsidP="00DB3D39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 xml:space="preserve">Add text </w:t>
                </w:r>
              </w:p>
            </w:sdtContent>
          </w:sdt>
        </w:tc>
      </w:tr>
    </w:tbl>
    <w:p w14:paraId="52D16A1A" w14:textId="2A798935" w:rsidR="00355647" w:rsidRDefault="00355647">
      <w:pPr>
        <w:rPr>
          <w:rFonts w:ascii="Work Sans" w:hAnsi="Work Sans"/>
          <w:sz w:val="18"/>
          <w:szCs w:val="18"/>
        </w:rPr>
      </w:pPr>
      <w:r>
        <w:rPr>
          <w:rFonts w:ascii="Work Sans" w:hAnsi="Work Sans"/>
          <w:sz w:val="18"/>
          <w:szCs w:val="18"/>
        </w:rPr>
        <w:br w:type="page"/>
      </w:r>
    </w:p>
    <w:p w14:paraId="26D3210F" w14:textId="77777777" w:rsidR="00355647" w:rsidRDefault="00355647" w:rsidP="00DB3D39">
      <w:pPr>
        <w:spacing w:before="120"/>
        <w:rPr>
          <w:rFonts w:ascii="Work Sans" w:hAnsi="Work Sans"/>
          <w:sz w:val="18"/>
          <w:szCs w:val="18"/>
        </w:rPr>
      </w:pPr>
    </w:p>
    <w:p w14:paraId="321C84AF" w14:textId="0F9AA124" w:rsidR="00355647" w:rsidRPr="002E2818" w:rsidRDefault="00355647" w:rsidP="00355647">
      <w:pPr>
        <w:spacing w:before="120"/>
        <w:rPr>
          <w:rFonts w:ascii="Work Sans" w:hAnsi="Work Sans"/>
          <w:sz w:val="18"/>
          <w:szCs w:val="18"/>
        </w:rPr>
      </w:pPr>
      <w:r w:rsidRPr="002E2818">
        <w:rPr>
          <w:rFonts w:ascii="Work Sans" w:hAnsi="Work Sans"/>
          <w:sz w:val="18"/>
          <w:szCs w:val="18"/>
        </w:rPr>
        <w:t xml:space="preserve"> </w:t>
      </w:r>
      <w:bookmarkStart w:id="2" w:name="_Hlk193448074"/>
      <w:r w:rsidRPr="002E2818">
        <w:rPr>
          <w:rFonts w:ascii="Work Sans" w:hAnsi="Work Sans"/>
          <w:sz w:val="18"/>
          <w:szCs w:val="18"/>
        </w:rPr>
        <w:t xml:space="preserve">Duplicate page </w:t>
      </w:r>
      <w:r>
        <w:rPr>
          <w:rFonts w:ascii="Work Sans" w:hAnsi="Work Sans"/>
          <w:sz w:val="18"/>
          <w:szCs w:val="18"/>
        </w:rPr>
        <w:t>if</w:t>
      </w:r>
      <w:r w:rsidRPr="002E2818">
        <w:rPr>
          <w:rFonts w:ascii="Work Sans" w:hAnsi="Work Sans"/>
          <w:sz w:val="18"/>
          <w:szCs w:val="18"/>
        </w:rPr>
        <w:t xml:space="preserve"> needed</w:t>
      </w:r>
      <w:bookmarkEnd w:id="2"/>
    </w:p>
    <w:p w14:paraId="0B349FF1" w14:textId="503B1272" w:rsidR="00355647" w:rsidRPr="002E2818" w:rsidRDefault="00355647" w:rsidP="00355647">
      <w:pPr>
        <w:pStyle w:val="Heading1"/>
        <w:rPr>
          <w:rFonts w:ascii="Work Sans" w:hAnsi="Work Sans"/>
        </w:rPr>
      </w:pPr>
      <w:r w:rsidRPr="002E2818">
        <w:rPr>
          <w:rFonts w:ascii="Work Sans" w:hAnsi="Work Sans"/>
        </w:rPr>
        <w:t xml:space="preserve">INDIVIDUAL LEARNING PLAN REVIEW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11984"/>
      </w:tblGrid>
      <w:tr w:rsidR="00355647" w:rsidRPr="002E2818" w14:paraId="6C7708B7" w14:textId="77777777" w:rsidTr="005576B4">
        <w:tc>
          <w:tcPr>
            <w:tcW w:w="3145" w:type="dxa"/>
          </w:tcPr>
          <w:p w14:paraId="7CE8AA80" w14:textId="37B9B175" w:rsidR="00355647" w:rsidRPr="001C100F" w:rsidRDefault="00355647" w:rsidP="005576B4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Review Date:</w:t>
            </w:r>
            <w:r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-882642636"/>
                <w:placeholder>
                  <w:docPart w:val="3FF3A8C565424C3BAE0DC8E32F7AC87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ceholderText"/>
                  </w:rPr>
                  <w:t>Add</w:t>
                </w:r>
                <w:r w:rsidRPr="00973549">
                  <w:rPr>
                    <w:rStyle w:val="PlaceholderText"/>
                  </w:rPr>
                  <w:t xml:space="preserve"> date</w:t>
                </w:r>
              </w:sdtContent>
            </w:sdt>
          </w:p>
        </w:tc>
        <w:tc>
          <w:tcPr>
            <w:tcW w:w="11984" w:type="dxa"/>
          </w:tcPr>
          <w:p w14:paraId="04E1FB6C" w14:textId="5BB61C58" w:rsidR="00355647" w:rsidRPr="001C100F" w:rsidRDefault="00355647" w:rsidP="005576B4">
            <w:pPr>
              <w:spacing w:before="120" w:after="120"/>
              <w:rPr>
                <w:rFonts w:ascii="Work Sans" w:hAnsi="Work Sans"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Team members:</w:t>
            </w:r>
            <w:r>
              <w:rPr>
                <w:rFonts w:ascii="Work Sans" w:hAnsi="Work Sans"/>
                <w:sz w:val="18"/>
                <w:szCs w:val="18"/>
              </w:rPr>
              <w:t xml:space="preserve"> </w:t>
            </w:r>
            <w:sdt>
              <w:sdtPr>
                <w:rPr>
                  <w:rFonts w:ascii="Work Sans" w:hAnsi="Work Sans"/>
                  <w:sz w:val="18"/>
                  <w:szCs w:val="18"/>
                </w:rPr>
                <w:id w:val="-752350594"/>
                <w:placeholder>
                  <w:docPart w:val="20944E7D80954418B2A191954087F60F"/>
                </w:placeholder>
                <w:showingPlcHdr/>
              </w:sdtPr>
              <w:sdtContent>
                <w:r>
                  <w:rPr>
                    <w:rStyle w:val="PlaceholderText"/>
                  </w:rPr>
                  <w:t>Add names</w:t>
                </w:r>
              </w:sdtContent>
            </w:sdt>
          </w:p>
        </w:tc>
      </w:tr>
      <w:tr w:rsidR="00355647" w:rsidRPr="002E2818" w14:paraId="0F98EB91" w14:textId="77777777" w:rsidTr="005576B4">
        <w:trPr>
          <w:trHeight w:val="1316"/>
        </w:trPr>
        <w:tc>
          <w:tcPr>
            <w:tcW w:w="15129" w:type="dxa"/>
            <w:gridSpan w:val="2"/>
          </w:tcPr>
          <w:p w14:paraId="2D96544F" w14:textId="77777777" w:rsidR="00355647" w:rsidRPr="007B3709" w:rsidRDefault="00355647" w:rsidP="005576B4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Parent/Family Comments: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-600183876"/>
              <w:placeholder>
                <w:docPart w:val="20944E7D80954418B2A191954087F60F"/>
              </w:placeholder>
              <w:showingPlcHdr/>
            </w:sdtPr>
            <w:sdtContent>
              <w:p w14:paraId="7B2D300A" w14:textId="3DC080EC" w:rsidR="00355647" w:rsidRPr="002E2818" w:rsidRDefault="00E7566E" w:rsidP="005576B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names</w:t>
                </w:r>
              </w:p>
            </w:sdtContent>
          </w:sdt>
        </w:tc>
      </w:tr>
      <w:tr w:rsidR="00355647" w:rsidRPr="002E2818" w14:paraId="757A1326" w14:textId="77777777" w:rsidTr="005576B4">
        <w:trPr>
          <w:trHeight w:val="1402"/>
        </w:trPr>
        <w:tc>
          <w:tcPr>
            <w:tcW w:w="15129" w:type="dxa"/>
            <w:gridSpan w:val="2"/>
          </w:tcPr>
          <w:p w14:paraId="7891DDEF" w14:textId="77777777" w:rsidR="00355647" w:rsidRPr="007B3709" w:rsidRDefault="00355647" w:rsidP="005576B4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Preschool/Educator Comments: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-427435857"/>
              <w:placeholder>
                <w:docPart w:val="20944E7D80954418B2A191954087F60F"/>
              </w:placeholder>
              <w:showingPlcHdr/>
            </w:sdtPr>
            <w:sdtContent>
              <w:p w14:paraId="0EFC05E0" w14:textId="75A71DE7" w:rsidR="00355647" w:rsidRPr="002E2818" w:rsidRDefault="00E7566E" w:rsidP="005576B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names</w:t>
                </w:r>
              </w:p>
            </w:sdtContent>
          </w:sdt>
        </w:tc>
      </w:tr>
      <w:tr w:rsidR="00355647" w:rsidRPr="002E2818" w14:paraId="469A714D" w14:textId="77777777" w:rsidTr="005576B4">
        <w:trPr>
          <w:trHeight w:val="1254"/>
        </w:trPr>
        <w:tc>
          <w:tcPr>
            <w:tcW w:w="15129" w:type="dxa"/>
            <w:gridSpan w:val="2"/>
          </w:tcPr>
          <w:p w14:paraId="673DA285" w14:textId="77777777" w:rsidR="00355647" w:rsidRPr="007B3709" w:rsidRDefault="00355647" w:rsidP="005576B4">
            <w:pPr>
              <w:spacing w:before="120" w:after="120"/>
              <w:rPr>
                <w:rFonts w:ascii="Work Sans" w:hAnsi="Work Sans"/>
                <w:b/>
                <w:bCs/>
                <w:sz w:val="18"/>
                <w:szCs w:val="18"/>
              </w:rPr>
            </w:pPr>
            <w:r w:rsidRPr="007B3709">
              <w:rPr>
                <w:rFonts w:ascii="Work Sans" w:hAnsi="Work Sans"/>
                <w:b/>
                <w:bCs/>
                <w:sz w:val="18"/>
                <w:szCs w:val="18"/>
              </w:rPr>
              <w:t>Next Steps:</w:t>
            </w:r>
          </w:p>
          <w:sdt>
            <w:sdtPr>
              <w:rPr>
                <w:rFonts w:ascii="Work Sans" w:hAnsi="Work Sans"/>
                <w:sz w:val="18"/>
                <w:szCs w:val="18"/>
              </w:rPr>
              <w:id w:val="152576542"/>
              <w:placeholder>
                <w:docPart w:val="20944E7D80954418B2A191954087F60F"/>
              </w:placeholder>
              <w:showingPlcHdr/>
            </w:sdtPr>
            <w:sdtContent>
              <w:p w14:paraId="4290C320" w14:textId="52D62188" w:rsidR="00355647" w:rsidRPr="002E2818" w:rsidRDefault="00E7566E" w:rsidP="005576B4">
                <w:pPr>
                  <w:spacing w:before="120" w:after="120"/>
                  <w:rPr>
                    <w:rFonts w:ascii="Work Sans" w:hAnsi="Work Sans"/>
                    <w:sz w:val="18"/>
                    <w:szCs w:val="18"/>
                  </w:rPr>
                </w:pPr>
                <w:r>
                  <w:rPr>
                    <w:rStyle w:val="PlaceholderText"/>
                  </w:rPr>
                  <w:t>Add names</w:t>
                </w:r>
              </w:p>
            </w:sdtContent>
          </w:sdt>
        </w:tc>
      </w:tr>
    </w:tbl>
    <w:p w14:paraId="272F8946" w14:textId="77777777" w:rsidR="00355647" w:rsidRPr="002E2818" w:rsidRDefault="00355647" w:rsidP="00DB3D39">
      <w:pPr>
        <w:spacing w:before="120"/>
        <w:rPr>
          <w:rFonts w:ascii="Work Sans" w:hAnsi="Work Sans"/>
          <w:sz w:val="18"/>
          <w:szCs w:val="18"/>
        </w:rPr>
      </w:pPr>
    </w:p>
    <w:sectPr w:rsidR="00355647" w:rsidRPr="002E2818" w:rsidSect="000D5D15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6838" w:h="11906" w:orient="landscape"/>
      <w:pgMar w:top="1138" w:right="677" w:bottom="835" w:left="1022" w:header="706" w:footer="403" w:gutter="0"/>
      <w:cols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9147E" w14:textId="77777777" w:rsidR="00BD312C" w:rsidRDefault="00BD312C" w:rsidP="001D5288">
      <w:r>
        <w:separator/>
      </w:r>
    </w:p>
  </w:endnote>
  <w:endnote w:type="continuationSeparator" w:id="0">
    <w:p w14:paraId="3797DC8E" w14:textId="77777777" w:rsidR="00BD312C" w:rsidRDefault="00BD312C" w:rsidP="001D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 Albert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S Albert Light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lock BE Heavy">
    <w:altName w:val="Calibri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FS Albert ExtraBold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47904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14:paraId="44FBB293" w14:textId="6F8EDD23" w:rsidR="002744B1" w:rsidRPr="002E2818" w:rsidRDefault="00355647" w:rsidP="00355647">
            <w:pPr>
              <w:pStyle w:val="Footer"/>
              <w:rPr>
                <w:rFonts w:ascii="Work Sans" w:hAnsi="Work Sans"/>
                <w:b/>
                <w:szCs w:val="18"/>
              </w:rPr>
            </w:pPr>
            <w:r>
              <w:t>K</w:t>
            </w:r>
            <w:r w:rsidRPr="002E2818">
              <w:rPr>
                <w:rFonts w:ascii="Work Sans" w:hAnsi="Work Sans"/>
                <w:szCs w:val="18"/>
              </w:rPr>
              <w:t xml:space="preserve">U Children’s Services </w:t>
            </w:r>
            <w:r>
              <w:rPr>
                <w:rFonts w:ascii="Work Sans" w:hAnsi="Work Sans"/>
                <w:szCs w:val="18"/>
              </w:rPr>
              <w:tab/>
            </w:r>
            <w:r>
              <w:rPr>
                <w:rFonts w:ascii="Work Sans" w:hAnsi="Work Sans"/>
                <w:szCs w:val="18"/>
              </w:rPr>
              <w:tab/>
            </w:r>
            <w:r>
              <w:rPr>
                <w:rFonts w:ascii="Work Sans" w:hAnsi="Work Sans"/>
                <w:szCs w:val="18"/>
              </w:rPr>
              <w:tab/>
            </w:r>
            <w:r>
              <w:rPr>
                <w:rFonts w:ascii="Work Sans" w:hAnsi="Work Sans"/>
                <w:szCs w:val="18"/>
              </w:rPr>
              <w:tab/>
            </w:r>
            <w:r>
              <w:rPr>
                <w:rFonts w:ascii="Work Sans" w:hAnsi="Work Sans"/>
                <w:szCs w:val="18"/>
              </w:rPr>
              <w:tab/>
            </w:r>
            <w:r w:rsidR="004D0727" w:rsidRPr="002E2818">
              <w:rPr>
                <w:rFonts w:ascii="Work Sans" w:hAnsi="Work Sans"/>
                <w:szCs w:val="18"/>
              </w:rPr>
              <w:t>V.</w:t>
            </w:r>
            <w:r w:rsidR="00233B81">
              <w:rPr>
                <w:rFonts w:ascii="Work Sans" w:hAnsi="Work Sans"/>
                <w:szCs w:val="18"/>
              </w:rPr>
              <w:t>2</w:t>
            </w:r>
            <w:r w:rsidR="004D0727" w:rsidRPr="002E2818">
              <w:rPr>
                <w:rFonts w:ascii="Work Sans" w:hAnsi="Work Sans"/>
                <w:szCs w:val="18"/>
              </w:rPr>
              <w:t xml:space="preserve"> Released</w:t>
            </w:r>
            <w:r w:rsidR="00221491" w:rsidRPr="002E2818">
              <w:rPr>
                <w:rFonts w:ascii="Work Sans" w:hAnsi="Work Sans"/>
                <w:szCs w:val="18"/>
              </w:rPr>
              <w:t xml:space="preserve"> January</w:t>
            </w:r>
            <w:r w:rsidR="004D0727" w:rsidRPr="002E2818">
              <w:rPr>
                <w:rFonts w:ascii="Work Sans" w:hAnsi="Work Sans"/>
                <w:szCs w:val="18"/>
              </w:rPr>
              <w:t xml:space="preserve"> 20</w:t>
            </w:r>
            <w:r w:rsidR="00606AAF" w:rsidRPr="002E2818">
              <w:rPr>
                <w:rFonts w:ascii="Work Sans" w:hAnsi="Work Sans"/>
                <w:szCs w:val="18"/>
              </w:rPr>
              <w:t>2</w:t>
            </w:r>
            <w:r w:rsidR="00221491" w:rsidRPr="002E2818">
              <w:rPr>
                <w:rFonts w:ascii="Work Sans" w:hAnsi="Work Sans"/>
                <w:szCs w:val="18"/>
              </w:rPr>
              <w:t>5</w:t>
            </w:r>
            <w:r w:rsidR="004D0727" w:rsidRPr="002E2818">
              <w:rPr>
                <w:rFonts w:ascii="Work Sans" w:hAnsi="Work Sans"/>
                <w:szCs w:val="18"/>
              </w:rPr>
              <w:t xml:space="preserve"> – </w:t>
            </w:r>
            <w:r w:rsidR="002744B1" w:rsidRPr="002E2818">
              <w:rPr>
                <w:rFonts w:ascii="Work Sans" w:hAnsi="Work Sans"/>
                <w:szCs w:val="18"/>
              </w:rPr>
              <w:t xml:space="preserve">Page </w:t>
            </w:r>
            <w:r w:rsidR="00D455C7" w:rsidRPr="002E2818">
              <w:rPr>
                <w:rFonts w:ascii="Work Sans" w:hAnsi="Work Sans"/>
                <w:szCs w:val="18"/>
              </w:rPr>
              <w:fldChar w:fldCharType="begin"/>
            </w:r>
            <w:r w:rsidR="002744B1" w:rsidRPr="002E2818">
              <w:rPr>
                <w:rFonts w:ascii="Work Sans" w:hAnsi="Work Sans"/>
                <w:szCs w:val="18"/>
              </w:rPr>
              <w:instrText xml:space="preserve"> PAGE </w:instrText>
            </w:r>
            <w:r w:rsidR="00D455C7" w:rsidRPr="002E2818">
              <w:rPr>
                <w:rFonts w:ascii="Work Sans" w:hAnsi="Work Sans"/>
                <w:szCs w:val="18"/>
              </w:rPr>
              <w:fldChar w:fldCharType="separate"/>
            </w:r>
            <w:r w:rsidR="00487472" w:rsidRPr="002E2818">
              <w:rPr>
                <w:rFonts w:ascii="Work Sans" w:hAnsi="Work Sans"/>
                <w:noProof/>
                <w:szCs w:val="18"/>
              </w:rPr>
              <w:t>2</w:t>
            </w:r>
            <w:r w:rsidR="00D455C7" w:rsidRPr="002E2818">
              <w:rPr>
                <w:rFonts w:ascii="Work Sans" w:hAnsi="Work Sans"/>
                <w:szCs w:val="18"/>
              </w:rPr>
              <w:fldChar w:fldCharType="end"/>
            </w:r>
            <w:r w:rsidR="002744B1" w:rsidRPr="002E2818">
              <w:rPr>
                <w:rFonts w:ascii="Work Sans" w:hAnsi="Work Sans"/>
                <w:szCs w:val="18"/>
              </w:rPr>
              <w:t xml:space="preserve"> of </w:t>
            </w:r>
            <w:r w:rsidR="00D455C7" w:rsidRPr="002E2818">
              <w:rPr>
                <w:rFonts w:ascii="Work Sans" w:hAnsi="Work Sans"/>
                <w:szCs w:val="18"/>
              </w:rPr>
              <w:fldChar w:fldCharType="begin"/>
            </w:r>
            <w:r w:rsidR="002744B1" w:rsidRPr="002E2818">
              <w:rPr>
                <w:rFonts w:ascii="Work Sans" w:hAnsi="Work Sans"/>
                <w:szCs w:val="18"/>
              </w:rPr>
              <w:instrText xml:space="preserve"> NUMPAGES  </w:instrText>
            </w:r>
            <w:r w:rsidR="00D455C7" w:rsidRPr="002E2818">
              <w:rPr>
                <w:rFonts w:ascii="Work Sans" w:hAnsi="Work Sans"/>
                <w:szCs w:val="18"/>
              </w:rPr>
              <w:fldChar w:fldCharType="separate"/>
            </w:r>
            <w:r w:rsidR="00487472" w:rsidRPr="002E2818">
              <w:rPr>
                <w:rFonts w:ascii="Work Sans" w:hAnsi="Work Sans"/>
                <w:noProof/>
                <w:szCs w:val="18"/>
              </w:rPr>
              <w:t>2</w:t>
            </w:r>
            <w:r w:rsidR="00D455C7" w:rsidRPr="002E2818">
              <w:rPr>
                <w:rFonts w:ascii="Work Sans" w:hAnsi="Work Sans"/>
                <w:szCs w:val="18"/>
              </w:rPr>
              <w:fldChar w:fldCharType="end"/>
            </w:r>
          </w:p>
          <w:p w14:paraId="06FE7A16" w14:textId="548D1D9B" w:rsidR="002744B1" w:rsidRPr="005F41EE" w:rsidRDefault="00221491" w:rsidP="00221491">
            <w:pPr>
              <w:pStyle w:val="Footer"/>
              <w:tabs>
                <w:tab w:val="clear" w:pos="9026"/>
                <w:tab w:val="right" w:pos="15139"/>
              </w:tabs>
              <w:rPr>
                <w:szCs w:val="18"/>
              </w:rPr>
            </w:pPr>
            <w:r w:rsidRPr="002E2818">
              <w:rPr>
                <w:rFonts w:ascii="Work Sans" w:hAnsi="Work Sans"/>
                <w:szCs w:val="18"/>
              </w:rPr>
              <w:t>Developed by the KU Sector Capacity Building Program, funded by the NSW Government.</w:t>
            </w:r>
            <w:r w:rsidR="00A32854">
              <w:rPr>
                <w:rFonts w:ascii="Work Sans" w:hAnsi="Work Sans"/>
                <w:szCs w:val="18"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FS Albert Light" w:hAnsi="FS Albert Light"/>
        <w:sz w:val="20"/>
        <w:szCs w:val="20"/>
      </w:rPr>
      <w:id w:val="185479068"/>
      <w:docPartObj>
        <w:docPartGallery w:val="Page Numbers (Bottom of Page)"/>
        <w:docPartUnique/>
      </w:docPartObj>
    </w:sdtPr>
    <w:sdtContent>
      <w:sdt>
        <w:sdtPr>
          <w:rPr>
            <w:rFonts w:ascii="FS Albert Light" w:hAnsi="FS Albert Light"/>
            <w:sz w:val="20"/>
            <w:szCs w:val="20"/>
          </w:rPr>
          <w:id w:val="185479069"/>
          <w:docPartObj>
            <w:docPartGallery w:val="Page Numbers (Top of Page)"/>
            <w:docPartUnique/>
          </w:docPartObj>
        </w:sdtPr>
        <w:sdtContent>
          <w:p w14:paraId="61C40C19" w14:textId="72B25A52" w:rsidR="002744B1" w:rsidRPr="002E2818" w:rsidRDefault="001870E1" w:rsidP="00846322">
            <w:pPr>
              <w:pStyle w:val="Footer"/>
              <w:jc w:val="right"/>
              <w:rPr>
                <w:rFonts w:ascii="Work Sans" w:hAnsi="Work Sans"/>
                <w:b/>
                <w:szCs w:val="18"/>
              </w:rPr>
            </w:pPr>
            <w:r w:rsidRPr="002E2818">
              <w:rPr>
                <w:rFonts w:ascii="Work Sans" w:hAnsi="Work Sans"/>
                <w:szCs w:val="18"/>
              </w:rPr>
              <w:t>V.</w:t>
            </w:r>
            <w:r w:rsidR="00233B81">
              <w:rPr>
                <w:rFonts w:ascii="Work Sans" w:hAnsi="Work Sans"/>
                <w:szCs w:val="18"/>
              </w:rPr>
              <w:t>2</w:t>
            </w:r>
            <w:r w:rsidR="001D44C6" w:rsidRPr="002E2818">
              <w:rPr>
                <w:rFonts w:ascii="Work Sans" w:hAnsi="Work Sans"/>
                <w:szCs w:val="18"/>
              </w:rPr>
              <w:t xml:space="preserve"> Released </w:t>
            </w:r>
            <w:r w:rsidR="00BC7856" w:rsidRPr="002E2818">
              <w:rPr>
                <w:rFonts w:ascii="Work Sans" w:hAnsi="Work Sans"/>
                <w:szCs w:val="18"/>
              </w:rPr>
              <w:t>January</w:t>
            </w:r>
            <w:r w:rsidR="0068071F" w:rsidRPr="002E2818">
              <w:rPr>
                <w:rFonts w:ascii="Work Sans" w:hAnsi="Work Sans"/>
                <w:szCs w:val="18"/>
              </w:rPr>
              <w:t xml:space="preserve"> </w:t>
            </w:r>
            <w:r w:rsidR="004D0727" w:rsidRPr="002E2818">
              <w:rPr>
                <w:rFonts w:ascii="Work Sans" w:hAnsi="Work Sans"/>
                <w:szCs w:val="18"/>
              </w:rPr>
              <w:t>20</w:t>
            </w:r>
            <w:r w:rsidR="00606AAF" w:rsidRPr="002E2818">
              <w:rPr>
                <w:rFonts w:ascii="Work Sans" w:hAnsi="Work Sans"/>
                <w:szCs w:val="18"/>
              </w:rPr>
              <w:t>2</w:t>
            </w:r>
            <w:r w:rsidR="00BC7856" w:rsidRPr="002E2818">
              <w:rPr>
                <w:rFonts w:ascii="Work Sans" w:hAnsi="Work Sans"/>
                <w:szCs w:val="18"/>
              </w:rPr>
              <w:t>5</w:t>
            </w:r>
            <w:r w:rsidR="004D0727" w:rsidRPr="002E2818">
              <w:rPr>
                <w:rFonts w:ascii="Work Sans" w:hAnsi="Work Sans"/>
                <w:szCs w:val="18"/>
              </w:rPr>
              <w:t xml:space="preserve"> – </w:t>
            </w:r>
            <w:r w:rsidR="002744B1" w:rsidRPr="002E2818">
              <w:rPr>
                <w:rFonts w:ascii="Work Sans" w:hAnsi="Work Sans"/>
                <w:szCs w:val="18"/>
              </w:rPr>
              <w:t xml:space="preserve">Page </w:t>
            </w:r>
            <w:r w:rsidR="00D455C7" w:rsidRPr="002E2818">
              <w:rPr>
                <w:rFonts w:ascii="Work Sans" w:hAnsi="Work Sans"/>
                <w:szCs w:val="18"/>
              </w:rPr>
              <w:fldChar w:fldCharType="begin"/>
            </w:r>
            <w:r w:rsidR="002744B1" w:rsidRPr="002E2818">
              <w:rPr>
                <w:rFonts w:ascii="Work Sans" w:hAnsi="Work Sans"/>
                <w:szCs w:val="18"/>
              </w:rPr>
              <w:instrText xml:space="preserve"> PAGE </w:instrText>
            </w:r>
            <w:r w:rsidR="00D455C7" w:rsidRPr="002E2818">
              <w:rPr>
                <w:rFonts w:ascii="Work Sans" w:hAnsi="Work Sans"/>
                <w:szCs w:val="18"/>
              </w:rPr>
              <w:fldChar w:fldCharType="separate"/>
            </w:r>
            <w:r w:rsidR="00487472" w:rsidRPr="002E2818">
              <w:rPr>
                <w:rFonts w:ascii="Work Sans" w:hAnsi="Work Sans"/>
                <w:noProof/>
                <w:szCs w:val="18"/>
              </w:rPr>
              <w:t>1</w:t>
            </w:r>
            <w:r w:rsidR="00D455C7" w:rsidRPr="002E2818">
              <w:rPr>
                <w:rFonts w:ascii="Work Sans" w:hAnsi="Work Sans"/>
                <w:szCs w:val="18"/>
              </w:rPr>
              <w:fldChar w:fldCharType="end"/>
            </w:r>
            <w:r w:rsidR="002744B1" w:rsidRPr="002E2818">
              <w:rPr>
                <w:rFonts w:ascii="Work Sans" w:hAnsi="Work Sans"/>
                <w:szCs w:val="18"/>
              </w:rPr>
              <w:t xml:space="preserve"> of </w:t>
            </w:r>
            <w:r w:rsidR="00D455C7" w:rsidRPr="002E2818">
              <w:rPr>
                <w:rFonts w:ascii="Work Sans" w:hAnsi="Work Sans"/>
                <w:szCs w:val="18"/>
              </w:rPr>
              <w:fldChar w:fldCharType="begin"/>
            </w:r>
            <w:r w:rsidR="002744B1" w:rsidRPr="002E2818">
              <w:rPr>
                <w:rFonts w:ascii="Work Sans" w:hAnsi="Work Sans"/>
                <w:szCs w:val="18"/>
              </w:rPr>
              <w:instrText xml:space="preserve"> NUMPAGES  </w:instrText>
            </w:r>
            <w:r w:rsidR="00D455C7" w:rsidRPr="002E2818">
              <w:rPr>
                <w:rFonts w:ascii="Work Sans" w:hAnsi="Work Sans"/>
                <w:szCs w:val="18"/>
              </w:rPr>
              <w:fldChar w:fldCharType="separate"/>
            </w:r>
            <w:r w:rsidR="00487472" w:rsidRPr="002E2818">
              <w:rPr>
                <w:rFonts w:ascii="Work Sans" w:hAnsi="Work Sans"/>
                <w:noProof/>
                <w:szCs w:val="18"/>
              </w:rPr>
              <w:t>1</w:t>
            </w:r>
            <w:r w:rsidR="00D455C7" w:rsidRPr="002E2818">
              <w:rPr>
                <w:rFonts w:ascii="Work Sans" w:hAnsi="Work Sans"/>
                <w:szCs w:val="18"/>
              </w:rPr>
              <w:fldChar w:fldCharType="end"/>
            </w:r>
          </w:p>
          <w:p w14:paraId="391116B7" w14:textId="6BEFC49B" w:rsidR="002744B1" w:rsidRPr="00CB0244" w:rsidRDefault="00BC7856" w:rsidP="00BC7856">
            <w:pPr>
              <w:pStyle w:val="Footer"/>
              <w:tabs>
                <w:tab w:val="clear" w:pos="4513"/>
                <w:tab w:val="clear" w:pos="9026"/>
                <w:tab w:val="center" w:pos="10206"/>
                <w:tab w:val="right" w:pos="15139"/>
              </w:tabs>
              <w:rPr>
                <w:rFonts w:ascii="FS Albert Light" w:hAnsi="FS Albert Light"/>
                <w:sz w:val="20"/>
                <w:szCs w:val="20"/>
              </w:rPr>
            </w:pPr>
            <w:r w:rsidRPr="002E2818">
              <w:rPr>
                <w:rFonts w:ascii="Work Sans" w:hAnsi="Work Sans"/>
                <w:szCs w:val="18"/>
              </w:rPr>
              <w:t xml:space="preserve">Developed by the KU Sector Capacity Building Program, funded by the NSW Government. </w:t>
            </w:r>
            <w:r w:rsidR="002744B1" w:rsidRPr="002E2818">
              <w:rPr>
                <w:rFonts w:ascii="Work Sans" w:hAnsi="Work Sans"/>
                <w:szCs w:val="18"/>
              </w:rPr>
              <w:tab/>
            </w:r>
            <w:r w:rsidR="002744B1" w:rsidRPr="002E2818">
              <w:rPr>
                <w:rFonts w:ascii="Work Sans" w:hAnsi="Work Sans"/>
                <w:szCs w:val="18"/>
              </w:rPr>
              <w:tab/>
            </w:r>
            <w:r w:rsidRPr="002E2818">
              <w:rPr>
                <w:rFonts w:ascii="Work Sans" w:hAnsi="Work Sans"/>
                <w:szCs w:val="18"/>
              </w:rPr>
              <w:t xml:space="preserve">   </w:t>
            </w:r>
            <w:r w:rsidR="002744B1" w:rsidRPr="002E2818">
              <w:rPr>
                <w:rFonts w:ascii="Work Sans" w:hAnsi="Work Sans"/>
                <w:szCs w:val="18"/>
              </w:rPr>
              <w:t xml:space="preserve">© KU </w:t>
            </w:r>
            <w:r w:rsidR="001870E1" w:rsidRPr="002E2818">
              <w:rPr>
                <w:rFonts w:ascii="Work Sans" w:hAnsi="Work Sans"/>
                <w:szCs w:val="18"/>
              </w:rPr>
              <w:t>Children’s Services 20</w:t>
            </w:r>
            <w:r w:rsidR="00606AAF" w:rsidRPr="002E2818">
              <w:rPr>
                <w:rFonts w:ascii="Work Sans" w:hAnsi="Work Sans"/>
                <w:szCs w:val="18"/>
              </w:rPr>
              <w:t>2</w:t>
            </w:r>
            <w:r w:rsidRPr="002E2818">
              <w:rPr>
                <w:rFonts w:ascii="Work Sans" w:hAnsi="Work Sans"/>
                <w:szCs w:val="18"/>
              </w:rPr>
              <w:t>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D246B" w14:textId="77777777" w:rsidR="00BD312C" w:rsidRDefault="00BD312C" w:rsidP="001D5288">
      <w:r>
        <w:separator/>
      </w:r>
    </w:p>
  </w:footnote>
  <w:footnote w:type="continuationSeparator" w:id="0">
    <w:p w14:paraId="17860CF5" w14:textId="77777777" w:rsidR="00BD312C" w:rsidRDefault="00BD312C" w:rsidP="001D5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BBDC" w14:textId="70FA9D28" w:rsidR="001A6829" w:rsidRPr="00710B29" w:rsidRDefault="001A6829" w:rsidP="002744B1">
    <w:pPr>
      <w:pStyle w:val="Header"/>
      <w:spacing w:line="240" w:lineRule="auto"/>
      <w:rPr>
        <w:rFonts w:ascii="Work Sans" w:hAnsi="Work Sans"/>
        <w:b/>
        <w:i/>
        <w:sz w:val="14"/>
        <w:szCs w:val="32"/>
      </w:rPr>
    </w:pPr>
    <w:r w:rsidRPr="00710B29">
      <w:rPr>
        <w:rFonts w:ascii="Work Sans" w:hAnsi="Work Sans"/>
        <w:b/>
        <w:i/>
        <w:noProof/>
        <w:sz w:val="14"/>
        <w:szCs w:val="32"/>
      </w:rPr>
      <w:drawing>
        <wp:anchor distT="0" distB="0" distL="114300" distR="114300" simplePos="0" relativeHeight="251662336" behindDoc="1" locked="0" layoutInCell="1" allowOverlap="1" wp14:anchorId="539CF399" wp14:editId="60217872">
          <wp:simplePos x="0" y="0"/>
          <wp:positionH relativeFrom="margin">
            <wp:align>left</wp:align>
          </wp:positionH>
          <wp:positionV relativeFrom="paragraph">
            <wp:posOffset>-137160</wp:posOffset>
          </wp:positionV>
          <wp:extent cx="3579962" cy="632762"/>
          <wp:effectExtent l="0" t="0" r="1905" b="0"/>
          <wp:wrapNone/>
          <wp:docPr id="1572568396" name="Picture 2" descr="A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2568396" name="Picture 2" descr="A blue text on a white backgroun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2"/>
                  <a:stretch/>
                </pic:blipFill>
                <pic:spPr bwMode="auto">
                  <a:xfrm>
                    <a:off x="0" y="0"/>
                    <a:ext cx="3579962" cy="63276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CE942F" w14:textId="77777777" w:rsidR="001A6829" w:rsidRDefault="001A6829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  <w:p w14:paraId="00F80164" w14:textId="77777777" w:rsidR="001A6829" w:rsidRDefault="001A6829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  <w:p w14:paraId="2762B246" w14:textId="77777777" w:rsidR="001A6829" w:rsidRDefault="001A6829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  <w:p w14:paraId="0CA8F16E" w14:textId="7D5640A3" w:rsidR="002744B1" w:rsidRDefault="002744B1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  <w:p w14:paraId="0D8426E0" w14:textId="77777777" w:rsidR="001A6829" w:rsidRDefault="001A6829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  <w:p w14:paraId="603D22DB" w14:textId="77777777" w:rsidR="001A6829" w:rsidRPr="002744B1" w:rsidRDefault="001A6829" w:rsidP="002744B1">
    <w:pPr>
      <w:pStyle w:val="Header"/>
      <w:spacing w:line="240" w:lineRule="auto"/>
      <w:rPr>
        <w:rFonts w:ascii="FS Albert" w:hAnsi="FS Albert"/>
        <w:b/>
        <w:i/>
        <w:sz w:val="14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E8BD4" w14:textId="6B892DB2" w:rsidR="002744B1" w:rsidRPr="00AA485A" w:rsidRDefault="00381D78" w:rsidP="00BC7856">
    <w:pPr>
      <w:pStyle w:val="Header"/>
      <w:rPr>
        <w:rStyle w:val="Strong"/>
        <w:rFonts w:ascii="FS Albert ExtraBold" w:hAnsi="FS Albert ExtraBold"/>
        <w:color w:val="005FB4"/>
        <w:spacing w:val="20"/>
        <w:szCs w:val="48"/>
      </w:rPr>
    </w:pPr>
    <w:r>
      <w:rPr>
        <w:rFonts w:ascii="FS Albert ExtraBold" w:hAnsi="FS Albert ExtraBold"/>
        <w:noProof/>
        <w:color w:val="005FB4"/>
        <w:spacing w:val="20"/>
        <w:szCs w:val="48"/>
      </w:rPr>
      <w:drawing>
        <wp:anchor distT="0" distB="0" distL="114300" distR="114300" simplePos="0" relativeHeight="251661312" behindDoc="1" locked="0" layoutInCell="1" allowOverlap="1" wp14:anchorId="4056A4E6" wp14:editId="727649E6">
          <wp:simplePos x="0" y="0"/>
          <wp:positionH relativeFrom="margin">
            <wp:align>left</wp:align>
          </wp:positionH>
          <wp:positionV relativeFrom="paragraph">
            <wp:posOffset>14605</wp:posOffset>
          </wp:positionV>
          <wp:extent cx="4298315" cy="221615"/>
          <wp:effectExtent l="0" t="0" r="0" b="6985"/>
          <wp:wrapTight wrapText="bothSides">
            <wp:wrapPolygon edited="0">
              <wp:start x="0" y="0"/>
              <wp:lineTo x="0" y="20424"/>
              <wp:lineTo x="21444" y="20424"/>
              <wp:lineTo x="21444" y="0"/>
              <wp:lineTo x="0" y="0"/>
            </wp:wrapPolygon>
          </wp:wrapTight>
          <wp:docPr id="118842797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427975" name="Picture 118842797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98" t="24155" b="29016"/>
                  <a:stretch/>
                </pic:blipFill>
                <pic:spPr bwMode="auto">
                  <a:xfrm>
                    <a:off x="0" y="0"/>
                    <a:ext cx="4637710" cy="2397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0417" w:rsidRPr="00BC7856">
      <w:rPr>
        <w:rFonts w:ascii="FS Albert ExtraBold" w:hAnsi="FS Albert ExtraBold"/>
        <w:color w:val="005FB4"/>
        <w:spacing w:val="20"/>
        <w:szCs w:val="48"/>
      </w:rPr>
      <w:br/>
    </w:r>
    <w:r w:rsidR="002744B1" w:rsidRPr="00D97DB3">
      <w:rPr>
        <w:rStyle w:val="Strong"/>
        <w:noProof/>
        <w:color w:val="005FB4"/>
      </w:rPr>
      <w:drawing>
        <wp:anchor distT="0" distB="0" distL="540385" distR="114300" simplePos="0" relativeHeight="251660288" behindDoc="1" locked="1" layoutInCell="0" allowOverlap="0" wp14:anchorId="70CFAFA8" wp14:editId="0FC1E5A3">
          <wp:simplePos x="0" y="0"/>
          <wp:positionH relativeFrom="margin">
            <wp:align>right</wp:align>
          </wp:positionH>
          <wp:positionV relativeFrom="page">
            <wp:posOffset>288925</wp:posOffset>
          </wp:positionV>
          <wp:extent cx="1062990" cy="851535"/>
          <wp:effectExtent l="0" t="0" r="3810" b="5715"/>
          <wp:wrapSquare wrapText="bothSides"/>
          <wp:docPr id="412334752" name="Picture 412334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U_Mono.t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29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1FF5373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0860436" o:spid="_x0000_i1025" type="#_x0000_t75" style="width:4.5pt;height:6.75pt;visibility:visible;mso-wrap-style:square">
            <v:imagedata r:id="rId1" o:title=""/>
          </v:shape>
        </w:pict>
      </mc:Choice>
      <mc:Fallback>
        <w:drawing>
          <wp:inline distT="0" distB="0" distL="0" distR="0" wp14:anchorId="602AD769" wp14:editId="6696D1E1">
            <wp:extent cx="57150" cy="85725"/>
            <wp:effectExtent l="0" t="0" r="0" b="0"/>
            <wp:docPr id="80860436" name="Picture 8086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14A094A9" id="Picture 862853365" o:spid="_x0000_i1025" type="#_x0000_t75" style="width:8.25pt;height:9pt;visibility:visible;mso-wrap-style:square">
            <v:imagedata r:id="rId3" o:title=""/>
          </v:shape>
        </w:pict>
      </mc:Choice>
      <mc:Fallback>
        <w:drawing>
          <wp:inline distT="0" distB="0" distL="0" distR="0" wp14:anchorId="42FE8373" wp14:editId="39059D08">
            <wp:extent cx="104775" cy="114300"/>
            <wp:effectExtent l="0" t="0" r="0" b="0"/>
            <wp:docPr id="862853365" name="Picture 862853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0F2504A3" id="Picture 33502653" o:spid="_x0000_i1025" type="#_x0000_t75" style="width:6.75pt;height:9pt;visibility:visible;mso-wrap-style:square">
            <v:imagedata r:id="rId5" o:title=""/>
          </v:shape>
        </w:pict>
      </mc:Choice>
      <mc:Fallback>
        <w:drawing>
          <wp:inline distT="0" distB="0" distL="0" distR="0" wp14:anchorId="276615F9" wp14:editId="1265B1AC">
            <wp:extent cx="85725" cy="114300"/>
            <wp:effectExtent l="0" t="0" r="0" b="0"/>
            <wp:docPr id="33502653" name="Picture 33502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3">
    <mc:AlternateContent>
      <mc:Choice Requires="v">
        <w:pict>
          <v:shape w14:anchorId="0A575C60" id="Picture 830339272" o:spid="_x0000_i1025" type="#_x0000_t75" style="width:6.75pt;height:9pt;visibility:visible;mso-wrap-style:square">
            <v:imagedata r:id="rId7" o:title=""/>
          </v:shape>
        </w:pict>
      </mc:Choice>
      <mc:Fallback>
        <w:drawing>
          <wp:inline distT="0" distB="0" distL="0" distR="0" wp14:anchorId="625DE082" wp14:editId="467AD0F0">
            <wp:extent cx="85725" cy="114300"/>
            <wp:effectExtent l="0" t="0" r="0" b="0"/>
            <wp:docPr id="830339272" name="Picture 830339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4">
    <mc:AlternateContent>
      <mc:Choice Requires="v">
        <w:pict>
          <v:shape w14:anchorId="0E517347" id="Picture 566641943" o:spid="_x0000_i1025" type="#_x0000_t75" style="width:6.75pt;height:9pt;visibility:visible;mso-wrap-style:square">
            <v:imagedata r:id="rId9" o:title=""/>
          </v:shape>
        </w:pict>
      </mc:Choice>
      <mc:Fallback>
        <w:drawing>
          <wp:inline distT="0" distB="0" distL="0" distR="0" wp14:anchorId="70AE6EBC" wp14:editId="6EDB238C">
            <wp:extent cx="85725" cy="114300"/>
            <wp:effectExtent l="0" t="0" r="0" b="0"/>
            <wp:docPr id="566641943" name="Picture 566641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5">
    <mc:AlternateContent>
      <mc:Choice Requires="v">
        <w:pict>
          <v:shape w14:anchorId="0892BC5B" id="Picture 1935626461" o:spid="_x0000_i1025" type="#_x0000_t75" style="width:42.75pt;height:57pt;visibility:visible;mso-wrap-style:square">
            <v:imagedata r:id="rId11" o:title=""/>
          </v:shape>
        </w:pict>
      </mc:Choice>
      <mc:Fallback>
        <w:drawing>
          <wp:inline distT="0" distB="0" distL="0" distR="0" wp14:anchorId="67EF986F" wp14:editId="6DB7CDC9">
            <wp:extent cx="542925" cy="723900"/>
            <wp:effectExtent l="0" t="0" r="0" b="0"/>
            <wp:docPr id="1935626461" name="Picture 1935626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6">
    <mc:AlternateContent>
      <mc:Choice Requires="v">
        <w:pict>
          <v:shape w14:anchorId="3BCADC8B" id="Picture 180375314" o:spid="_x0000_i1025" type="#_x0000_t75" style="width:42.75pt;height:57pt;visibility:visible;mso-wrap-style:square">
            <v:imagedata r:id="rId13" o:title=""/>
          </v:shape>
        </w:pict>
      </mc:Choice>
      <mc:Fallback>
        <w:drawing>
          <wp:inline distT="0" distB="0" distL="0" distR="0" wp14:anchorId="3F5E94B3" wp14:editId="2A7B7A75">
            <wp:extent cx="542925" cy="723900"/>
            <wp:effectExtent l="0" t="0" r="0" b="0"/>
            <wp:docPr id="180375314" name="Picture 18037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7">
    <mc:AlternateContent>
      <mc:Choice Requires="v">
        <w:pict>
          <v:shape w14:anchorId="21A0A5FA" id="Picture 1455488912" o:spid="_x0000_i1025" type="#_x0000_t75" style="width:40.5pt;height:50.25pt;visibility:visible;mso-wrap-style:square">
            <v:imagedata r:id="rId15" o:title=""/>
          </v:shape>
        </w:pict>
      </mc:Choice>
      <mc:Fallback>
        <w:drawing>
          <wp:inline distT="0" distB="0" distL="0" distR="0" wp14:anchorId="5E15B5C4" wp14:editId="01EB0330">
            <wp:extent cx="514350" cy="638175"/>
            <wp:effectExtent l="0" t="0" r="0" b="0"/>
            <wp:docPr id="1455488912" name="Picture 1455488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FFFFFF82"/>
    <w:multiLevelType w:val="singleLevel"/>
    <w:tmpl w:val="D5C0B2D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A39624B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CB005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7782FEF"/>
    <w:multiLevelType w:val="hybridMultilevel"/>
    <w:tmpl w:val="71FE7AFA"/>
    <w:lvl w:ilvl="0" w:tplc="428C52F4">
      <w:start w:val="1"/>
      <w:numFmt w:val="bullet"/>
      <w:pStyle w:val="Bullet2"/>
      <w:lvlText w:val=""/>
      <w:lvlJc w:val="left"/>
      <w:pPr>
        <w:ind w:left="1080" w:hanging="360"/>
      </w:pPr>
      <w:rPr>
        <w:rFonts w:ascii="Symbol" w:hAnsi="Symbol" w:hint="default"/>
        <w:color w:val="005FB4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8F280C"/>
    <w:multiLevelType w:val="hybridMultilevel"/>
    <w:tmpl w:val="AF608B5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13697"/>
    <w:multiLevelType w:val="hybridMultilevel"/>
    <w:tmpl w:val="10E466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36F18"/>
    <w:multiLevelType w:val="hybridMultilevel"/>
    <w:tmpl w:val="9A6CA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F2B8A"/>
    <w:multiLevelType w:val="hybridMultilevel"/>
    <w:tmpl w:val="74CC3956"/>
    <w:lvl w:ilvl="0" w:tplc="09FC77D4">
      <w:start w:val="1"/>
      <w:numFmt w:val="bullet"/>
      <w:pStyle w:val="Title"/>
      <w:lvlText w:val=""/>
      <w:lvlPicBulletId w:val="3"/>
      <w:lvlJc w:val="left"/>
      <w:pPr>
        <w:ind w:left="587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1F4CCA"/>
    <w:multiLevelType w:val="hybridMultilevel"/>
    <w:tmpl w:val="172C42D0"/>
    <w:lvl w:ilvl="0" w:tplc="0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6566A"/>
    <w:multiLevelType w:val="hybridMultilevel"/>
    <w:tmpl w:val="C4C2E9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360AD"/>
    <w:multiLevelType w:val="hybridMultilevel"/>
    <w:tmpl w:val="1A7E9D48"/>
    <w:lvl w:ilvl="0" w:tplc="3D7ABFA4">
      <w:start w:val="1"/>
      <w:numFmt w:val="bullet"/>
      <w:pStyle w:val="Bulletpoint1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C09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11" w15:restartNumberingAfterBreak="0">
    <w:nsid w:val="63AF70BB"/>
    <w:multiLevelType w:val="hybridMultilevel"/>
    <w:tmpl w:val="6AB8B320"/>
    <w:lvl w:ilvl="0" w:tplc="5E7C4578">
      <w:start w:val="1"/>
      <w:numFmt w:val="bullet"/>
      <w:pStyle w:val="Bullet1"/>
      <w:lvlText w:val=""/>
      <w:lvlPicBulletId w:val="6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603F50"/>
    <w:multiLevelType w:val="hybridMultilevel"/>
    <w:tmpl w:val="249E42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2E2440"/>
    <w:multiLevelType w:val="hybridMultilevel"/>
    <w:tmpl w:val="E0D007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B599D"/>
    <w:multiLevelType w:val="hybridMultilevel"/>
    <w:tmpl w:val="07080796"/>
    <w:lvl w:ilvl="0" w:tplc="7804951E">
      <w:start w:val="1"/>
      <w:numFmt w:val="bullet"/>
      <w:lvlText w:val=""/>
      <w:lvlPicBulletId w:val="2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0745BC"/>
    <w:multiLevelType w:val="hybridMultilevel"/>
    <w:tmpl w:val="23A862F2"/>
    <w:lvl w:ilvl="0" w:tplc="85BE35F2">
      <w:start w:val="1"/>
      <w:numFmt w:val="decimal"/>
      <w:pStyle w:val="Numbers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F1D95"/>
    <w:multiLevelType w:val="hybridMultilevel"/>
    <w:tmpl w:val="7DC21BB6"/>
    <w:lvl w:ilvl="0" w:tplc="0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67024">
    <w:abstractNumId w:val="7"/>
  </w:num>
  <w:num w:numId="2" w16cid:durableId="2029794176">
    <w:abstractNumId w:val="2"/>
  </w:num>
  <w:num w:numId="3" w16cid:durableId="1163084217">
    <w:abstractNumId w:val="14"/>
  </w:num>
  <w:num w:numId="4" w16cid:durableId="1498230491">
    <w:abstractNumId w:val="1"/>
  </w:num>
  <w:num w:numId="5" w16cid:durableId="411586357">
    <w:abstractNumId w:val="0"/>
  </w:num>
  <w:num w:numId="6" w16cid:durableId="343822499">
    <w:abstractNumId w:val="11"/>
  </w:num>
  <w:num w:numId="7" w16cid:durableId="1110707878">
    <w:abstractNumId w:val="3"/>
  </w:num>
  <w:num w:numId="8" w16cid:durableId="1696686386">
    <w:abstractNumId w:val="15"/>
  </w:num>
  <w:num w:numId="9" w16cid:durableId="573509820">
    <w:abstractNumId w:val="4"/>
  </w:num>
  <w:num w:numId="10" w16cid:durableId="1034307241">
    <w:abstractNumId w:val="6"/>
  </w:num>
  <w:num w:numId="11" w16cid:durableId="1416825348">
    <w:abstractNumId w:val="10"/>
  </w:num>
  <w:num w:numId="12" w16cid:durableId="14627677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7248333">
    <w:abstractNumId w:val="9"/>
  </w:num>
  <w:num w:numId="14" w16cid:durableId="1781022399">
    <w:abstractNumId w:val="5"/>
  </w:num>
  <w:num w:numId="15" w16cid:durableId="354497918">
    <w:abstractNumId w:val="13"/>
  </w:num>
  <w:num w:numId="16" w16cid:durableId="160004966">
    <w:abstractNumId w:val="12"/>
  </w:num>
  <w:num w:numId="17" w16cid:durableId="1633055128">
    <w:abstractNumId w:val="15"/>
    <w:lvlOverride w:ilvl="0">
      <w:startOverride w:val="1"/>
    </w:lvlOverride>
  </w:num>
  <w:num w:numId="18" w16cid:durableId="592015273">
    <w:abstractNumId w:val="15"/>
    <w:lvlOverride w:ilvl="0">
      <w:startOverride w:val="1"/>
    </w:lvlOverride>
  </w:num>
  <w:num w:numId="19" w16cid:durableId="867328314">
    <w:abstractNumId w:val="11"/>
    <w:lvlOverride w:ilvl="0">
      <w:startOverride w:val="1"/>
    </w:lvlOverride>
  </w:num>
  <w:num w:numId="20" w16cid:durableId="141430609">
    <w:abstractNumId w:val="11"/>
    <w:lvlOverride w:ilvl="0">
      <w:startOverride w:val="1"/>
    </w:lvlOverride>
  </w:num>
  <w:num w:numId="21" w16cid:durableId="1873179106">
    <w:abstractNumId w:val="16"/>
  </w:num>
  <w:num w:numId="22" w16cid:durableId="11762677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eKHVmmrGu+YRiXLP9zWtmDnbCbkz4iagPa8/zB5sLJ5QzKdUNh5O4V1+IA56JBrjLmaDsvTvd4VMsnPapvQodA==" w:salt="rNXA89MiUWQcv5ocgijKUw==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11"/>
    <w:rsid w:val="00010FCA"/>
    <w:rsid w:val="00012A26"/>
    <w:rsid w:val="00016889"/>
    <w:rsid w:val="0002016D"/>
    <w:rsid w:val="00044BE0"/>
    <w:rsid w:val="00047ABA"/>
    <w:rsid w:val="000516DF"/>
    <w:rsid w:val="000622E2"/>
    <w:rsid w:val="00074847"/>
    <w:rsid w:val="00074E89"/>
    <w:rsid w:val="00083A52"/>
    <w:rsid w:val="000871AD"/>
    <w:rsid w:val="000B0638"/>
    <w:rsid w:val="000C5FDB"/>
    <w:rsid w:val="000C74BC"/>
    <w:rsid w:val="000D0167"/>
    <w:rsid w:val="000D24F1"/>
    <w:rsid w:val="000D5D15"/>
    <w:rsid w:val="000E19EA"/>
    <w:rsid w:val="000F60E3"/>
    <w:rsid w:val="000F6C50"/>
    <w:rsid w:val="001343EF"/>
    <w:rsid w:val="00141DBD"/>
    <w:rsid w:val="00143F90"/>
    <w:rsid w:val="00150171"/>
    <w:rsid w:val="00155FA9"/>
    <w:rsid w:val="00156E3A"/>
    <w:rsid w:val="00170E3F"/>
    <w:rsid w:val="00175064"/>
    <w:rsid w:val="001759AE"/>
    <w:rsid w:val="001870E1"/>
    <w:rsid w:val="00192A85"/>
    <w:rsid w:val="001A6829"/>
    <w:rsid w:val="001B301E"/>
    <w:rsid w:val="001C100F"/>
    <w:rsid w:val="001D44C6"/>
    <w:rsid w:val="001D4B2B"/>
    <w:rsid w:val="001D5288"/>
    <w:rsid w:val="001D7AC6"/>
    <w:rsid w:val="001E2E03"/>
    <w:rsid w:val="001F0BE5"/>
    <w:rsid w:val="001F276B"/>
    <w:rsid w:val="001F28C4"/>
    <w:rsid w:val="00202A53"/>
    <w:rsid w:val="00214826"/>
    <w:rsid w:val="00221491"/>
    <w:rsid w:val="002233B7"/>
    <w:rsid w:val="00233B81"/>
    <w:rsid w:val="002419C0"/>
    <w:rsid w:val="00247F49"/>
    <w:rsid w:val="002744B1"/>
    <w:rsid w:val="00275E7C"/>
    <w:rsid w:val="00283B3D"/>
    <w:rsid w:val="002943E1"/>
    <w:rsid w:val="00294BB6"/>
    <w:rsid w:val="00297B89"/>
    <w:rsid w:val="002A3B0C"/>
    <w:rsid w:val="002C2104"/>
    <w:rsid w:val="002D3007"/>
    <w:rsid w:val="002E2818"/>
    <w:rsid w:val="002E67AC"/>
    <w:rsid w:val="002F38BA"/>
    <w:rsid w:val="00300666"/>
    <w:rsid w:val="0034473E"/>
    <w:rsid w:val="00355647"/>
    <w:rsid w:val="00381D78"/>
    <w:rsid w:val="003C5405"/>
    <w:rsid w:val="003D4C58"/>
    <w:rsid w:val="003D6CB3"/>
    <w:rsid w:val="003E3B1C"/>
    <w:rsid w:val="003E678E"/>
    <w:rsid w:val="003F0A17"/>
    <w:rsid w:val="003F298E"/>
    <w:rsid w:val="00403B70"/>
    <w:rsid w:val="004267F6"/>
    <w:rsid w:val="00444304"/>
    <w:rsid w:val="00464F18"/>
    <w:rsid w:val="00476AFC"/>
    <w:rsid w:val="00487472"/>
    <w:rsid w:val="00493EF6"/>
    <w:rsid w:val="00495FCE"/>
    <w:rsid w:val="004961DD"/>
    <w:rsid w:val="004B3444"/>
    <w:rsid w:val="004C1186"/>
    <w:rsid w:val="004C6A5B"/>
    <w:rsid w:val="004D0727"/>
    <w:rsid w:val="004D13D1"/>
    <w:rsid w:val="00514B77"/>
    <w:rsid w:val="005170F6"/>
    <w:rsid w:val="0053050F"/>
    <w:rsid w:val="00533F59"/>
    <w:rsid w:val="00554EA7"/>
    <w:rsid w:val="00575071"/>
    <w:rsid w:val="005974EB"/>
    <w:rsid w:val="005A1FF7"/>
    <w:rsid w:val="005C08BF"/>
    <w:rsid w:val="005E18CE"/>
    <w:rsid w:val="005E43A8"/>
    <w:rsid w:val="005F41EE"/>
    <w:rsid w:val="005F55D7"/>
    <w:rsid w:val="00606AAF"/>
    <w:rsid w:val="0061074B"/>
    <w:rsid w:val="00635CA8"/>
    <w:rsid w:val="0064511A"/>
    <w:rsid w:val="00673B81"/>
    <w:rsid w:val="00676493"/>
    <w:rsid w:val="0068071F"/>
    <w:rsid w:val="00684136"/>
    <w:rsid w:val="0068620E"/>
    <w:rsid w:val="00686A08"/>
    <w:rsid w:val="00690A88"/>
    <w:rsid w:val="00693D9C"/>
    <w:rsid w:val="006A31BF"/>
    <w:rsid w:val="006A5451"/>
    <w:rsid w:val="006A5A09"/>
    <w:rsid w:val="006D2324"/>
    <w:rsid w:val="006D5E23"/>
    <w:rsid w:val="006E2CF0"/>
    <w:rsid w:val="006E6BF3"/>
    <w:rsid w:val="00710B29"/>
    <w:rsid w:val="00713D02"/>
    <w:rsid w:val="00715A4D"/>
    <w:rsid w:val="0072767F"/>
    <w:rsid w:val="00733F62"/>
    <w:rsid w:val="00750417"/>
    <w:rsid w:val="00770B2C"/>
    <w:rsid w:val="00775F12"/>
    <w:rsid w:val="0078328D"/>
    <w:rsid w:val="007846AF"/>
    <w:rsid w:val="007B0A07"/>
    <w:rsid w:val="007B3709"/>
    <w:rsid w:val="007C17E7"/>
    <w:rsid w:val="007D0950"/>
    <w:rsid w:val="007F1128"/>
    <w:rsid w:val="007F4515"/>
    <w:rsid w:val="0080562B"/>
    <w:rsid w:val="0081228D"/>
    <w:rsid w:val="008209CF"/>
    <w:rsid w:val="00822692"/>
    <w:rsid w:val="008433D0"/>
    <w:rsid w:val="00846322"/>
    <w:rsid w:val="0085733F"/>
    <w:rsid w:val="00860998"/>
    <w:rsid w:val="00860AA1"/>
    <w:rsid w:val="00861626"/>
    <w:rsid w:val="00863A55"/>
    <w:rsid w:val="00872BFD"/>
    <w:rsid w:val="00877661"/>
    <w:rsid w:val="00880DEC"/>
    <w:rsid w:val="008944D6"/>
    <w:rsid w:val="008C4F78"/>
    <w:rsid w:val="008D5D4F"/>
    <w:rsid w:val="008E75E0"/>
    <w:rsid w:val="008F4C11"/>
    <w:rsid w:val="0091004E"/>
    <w:rsid w:val="00935C37"/>
    <w:rsid w:val="009A702E"/>
    <w:rsid w:val="009B579D"/>
    <w:rsid w:val="009B7D8A"/>
    <w:rsid w:val="009C1997"/>
    <w:rsid w:val="009D2684"/>
    <w:rsid w:val="009D5A5D"/>
    <w:rsid w:val="00A16CA9"/>
    <w:rsid w:val="00A22B9A"/>
    <w:rsid w:val="00A32854"/>
    <w:rsid w:val="00A37991"/>
    <w:rsid w:val="00A433DB"/>
    <w:rsid w:val="00A617FE"/>
    <w:rsid w:val="00A66121"/>
    <w:rsid w:val="00A87193"/>
    <w:rsid w:val="00AA485A"/>
    <w:rsid w:val="00AA6CD0"/>
    <w:rsid w:val="00AB5CF4"/>
    <w:rsid w:val="00AC2821"/>
    <w:rsid w:val="00AE16A8"/>
    <w:rsid w:val="00AE2641"/>
    <w:rsid w:val="00B03080"/>
    <w:rsid w:val="00B13356"/>
    <w:rsid w:val="00B17054"/>
    <w:rsid w:val="00B30D71"/>
    <w:rsid w:val="00B36403"/>
    <w:rsid w:val="00B44A2F"/>
    <w:rsid w:val="00B56ACD"/>
    <w:rsid w:val="00B6092B"/>
    <w:rsid w:val="00B8004D"/>
    <w:rsid w:val="00B936FE"/>
    <w:rsid w:val="00BA442B"/>
    <w:rsid w:val="00BB535F"/>
    <w:rsid w:val="00BC7856"/>
    <w:rsid w:val="00BD312C"/>
    <w:rsid w:val="00C01B64"/>
    <w:rsid w:val="00C04670"/>
    <w:rsid w:val="00C25751"/>
    <w:rsid w:val="00C41DE4"/>
    <w:rsid w:val="00C539B2"/>
    <w:rsid w:val="00C54E49"/>
    <w:rsid w:val="00C62740"/>
    <w:rsid w:val="00C76682"/>
    <w:rsid w:val="00CB0244"/>
    <w:rsid w:val="00CB63F4"/>
    <w:rsid w:val="00CC2AA9"/>
    <w:rsid w:val="00CE5E78"/>
    <w:rsid w:val="00CF0B42"/>
    <w:rsid w:val="00D2766B"/>
    <w:rsid w:val="00D311B7"/>
    <w:rsid w:val="00D37C40"/>
    <w:rsid w:val="00D455C7"/>
    <w:rsid w:val="00D662C6"/>
    <w:rsid w:val="00D90AFB"/>
    <w:rsid w:val="00D93460"/>
    <w:rsid w:val="00D97DB3"/>
    <w:rsid w:val="00DA0433"/>
    <w:rsid w:val="00DB3D39"/>
    <w:rsid w:val="00DB4A82"/>
    <w:rsid w:val="00DC074F"/>
    <w:rsid w:val="00E26F90"/>
    <w:rsid w:val="00E426F2"/>
    <w:rsid w:val="00E7024F"/>
    <w:rsid w:val="00E7566E"/>
    <w:rsid w:val="00EB143C"/>
    <w:rsid w:val="00EB16CE"/>
    <w:rsid w:val="00ED439A"/>
    <w:rsid w:val="00EE5C46"/>
    <w:rsid w:val="00EE7400"/>
    <w:rsid w:val="00F123A0"/>
    <w:rsid w:val="00F41214"/>
    <w:rsid w:val="00F42AD7"/>
    <w:rsid w:val="00F46662"/>
    <w:rsid w:val="00F505CC"/>
    <w:rsid w:val="00F5343E"/>
    <w:rsid w:val="00F545B3"/>
    <w:rsid w:val="00F61AA6"/>
    <w:rsid w:val="00F62851"/>
    <w:rsid w:val="00F7332E"/>
    <w:rsid w:val="00F92B53"/>
    <w:rsid w:val="00FA7C6C"/>
    <w:rsid w:val="00FB5171"/>
    <w:rsid w:val="00FD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AF8B2"/>
  <w15:docId w15:val="{DF15E60D-2527-4C8C-B7BE-2FABF31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S Albert" w:eastAsiaTheme="minorHAnsi" w:hAnsi="FS Albert" w:cstheme="minorBidi"/>
        <w:sz w:val="22"/>
        <w:szCs w:val="22"/>
        <w:lang w:val="en-A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4E"/>
    <w:rPr>
      <w:rFonts w:ascii="FS Albert Light" w:hAnsi="FS Albert Light"/>
    </w:rPr>
  </w:style>
  <w:style w:type="paragraph" w:styleId="Heading1">
    <w:name w:val="heading 1"/>
    <w:basedOn w:val="Normal"/>
    <w:next w:val="Normal"/>
    <w:link w:val="Heading1Char"/>
    <w:uiPriority w:val="1"/>
    <w:qFormat/>
    <w:rsid w:val="008944D6"/>
    <w:pPr>
      <w:keepNext/>
      <w:keepLines/>
      <w:spacing w:before="360"/>
      <w:outlineLvl w:val="0"/>
    </w:pPr>
    <w:rPr>
      <w:rFonts w:ascii="FS Albert" w:eastAsiaTheme="majorEastAsia" w:hAnsi="FS Albert" w:cstheme="majorBidi"/>
      <w:b/>
      <w:bCs/>
      <w:color w:val="005FB4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rsid w:val="001E2E03"/>
    <w:pPr>
      <w:keepNext/>
      <w:keepLines/>
      <w:spacing w:before="240"/>
      <w:outlineLvl w:val="1"/>
    </w:pPr>
    <w:rPr>
      <w:rFonts w:ascii="FS Albert" w:eastAsiaTheme="majorEastAsia" w:hAnsi="FS Albert" w:cstheme="majorBidi"/>
      <w:b/>
      <w:bCs/>
      <w:color w:val="005FB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464F18"/>
    <w:pPr>
      <w:keepNext/>
      <w:keepLines/>
      <w:spacing w:after="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464F18"/>
    <w:pPr>
      <w:keepNext/>
      <w:keepLines/>
      <w:spacing w:before="240"/>
      <w:outlineLvl w:val="3"/>
    </w:pPr>
    <w:rPr>
      <w:rFonts w:eastAsiaTheme="majorEastAsia" w:cstheme="majorBidi"/>
      <w:b/>
      <w:bCs/>
      <w:i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464F18"/>
    <w:pPr>
      <w:keepNext/>
      <w:keepLines/>
      <w:spacing w:before="200" w:after="0"/>
      <w:outlineLvl w:val="4"/>
    </w:pPr>
    <w:rPr>
      <w:rFonts w:eastAsiaTheme="majorEastAsia" w:cstheme="majorBidi"/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6CA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1004E"/>
    <w:rPr>
      <w:rFonts w:eastAsiaTheme="majorEastAsia" w:cstheme="majorBidi"/>
      <w:b/>
      <w:bCs/>
      <w:color w:val="005FB4"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1E2E03"/>
    <w:rPr>
      <w:rFonts w:eastAsiaTheme="majorEastAsia" w:cstheme="majorBidi"/>
      <w:b/>
      <w:bCs/>
      <w:color w:val="005FB4"/>
      <w:szCs w:val="26"/>
    </w:rPr>
  </w:style>
  <w:style w:type="paragraph" w:styleId="Title">
    <w:name w:val="Title"/>
    <w:aliases w:val="Bullet Point 1"/>
    <w:next w:val="ListBullet3"/>
    <w:link w:val="TitleChar"/>
    <w:uiPriority w:val="10"/>
    <w:rsid w:val="000B0638"/>
    <w:pPr>
      <w:numPr>
        <w:numId w:val="1"/>
      </w:numPr>
    </w:pPr>
    <w:rPr>
      <w:rFonts w:eastAsiaTheme="majorEastAsia" w:cstheme="majorBidi"/>
      <w:spacing w:val="5"/>
      <w:kern w:val="28"/>
      <w:szCs w:val="52"/>
    </w:rPr>
  </w:style>
  <w:style w:type="character" w:customStyle="1" w:styleId="TitleChar">
    <w:name w:val="Title Char"/>
    <w:aliases w:val="Bullet Point 1 Char"/>
    <w:basedOn w:val="DefaultParagraphFont"/>
    <w:link w:val="Title"/>
    <w:uiPriority w:val="10"/>
    <w:rsid w:val="000B0638"/>
    <w:rPr>
      <w:rFonts w:ascii="Verdana" w:eastAsiaTheme="majorEastAsia" w:hAnsi="Verdana" w:cstheme="majorBidi"/>
      <w:spacing w:val="5"/>
      <w:kern w:val="28"/>
      <w:sz w:val="20"/>
      <w:szCs w:val="52"/>
    </w:rPr>
  </w:style>
  <w:style w:type="paragraph" w:styleId="Header">
    <w:name w:val="header"/>
    <w:basedOn w:val="Normal"/>
    <w:link w:val="HeaderChar"/>
    <w:uiPriority w:val="99"/>
    <w:unhideWhenUsed/>
    <w:rsid w:val="002943E1"/>
    <w:pPr>
      <w:tabs>
        <w:tab w:val="center" w:pos="4513"/>
        <w:tab w:val="right" w:pos="9026"/>
      </w:tabs>
      <w:spacing w:after="0" w:line="432" w:lineRule="exact"/>
    </w:pPr>
    <w:rPr>
      <w:rFonts w:ascii="Block BE Heavy" w:hAnsi="Block BE Heavy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2943E1"/>
    <w:rPr>
      <w:rFonts w:ascii="Block BE Heavy" w:hAnsi="Block BE Heavy"/>
      <w:sz w:val="48"/>
    </w:rPr>
  </w:style>
  <w:style w:type="paragraph" w:styleId="Quote">
    <w:name w:val="Quote"/>
    <w:basedOn w:val="Normal"/>
    <w:next w:val="Normal"/>
    <w:link w:val="QuoteChar"/>
    <w:uiPriority w:val="29"/>
    <w:qFormat/>
    <w:rsid w:val="001D7AC6"/>
    <w:rPr>
      <w:i/>
      <w:iCs/>
      <w:color w:val="000000" w:themeColor="text1"/>
    </w:rPr>
  </w:style>
  <w:style w:type="paragraph" w:styleId="ListBullet">
    <w:name w:val="List Bullet"/>
    <w:basedOn w:val="Normal"/>
    <w:uiPriority w:val="99"/>
    <w:semiHidden/>
    <w:unhideWhenUsed/>
    <w:rsid w:val="0061074B"/>
    <w:pPr>
      <w:numPr>
        <w:numId w:val="2"/>
      </w:numPr>
      <w:contextualSpacing/>
    </w:pPr>
  </w:style>
  <w:style w:type="character" w:customStyle="1" w:styleId="QuoteChar">
    <w:name w:val="Quote Char"/>
    <w:basedOn w:val="DefaultParagraphFont"/>
    <w:link w:val="Quote"/>
    <w:uiPriority w:val="29"/>
    <w:rsid w:val="001D7AC6"/>
    <w:rPr>
      <w:rFonts w:ascii="Verdana" w:hAnsi="Verdana"/>
      <w:i/>
      <w:iCs/>
      <w:color w:val="000000" w:themeColor="text1"/>
      <w:sz w:val="20"/>
    </w:rPr>
  </w:style>
  <w:style w:type="paragraph" w:customStyle="1" w:styleId="Bullet1">
    <w:name w:val="Bullet 1"/>
    <w:basedOn w:val="Normal"/>
    <w:uiPriority w:val="4"/>
    <w:qFormat/>
    <w:rsid w:val="009B579D"/>
    <w:pPr>
      <w:numPr>
        <w:numId w:val="6"/>
      </w:numPr>
      <w:ind w:left="426" w:hanging="284"/>
    </w:pPr>
  </w:style>
  <w:style w:type="paragraph" w:styleId="ListBullet2">
    <w:name w:val="List Bullet 2"/>
    <w:basedOn w:val="Normal"/>
    <w:uiPriority w:val="99"/>
    <w:semiHidden/>
    <w:unhideWhenUsed/>
    <w:rsid w:val="000B0638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B0638"/>
    <w:pPr>
      <w:numPr>
        <w:numId w:val="5"/>
      </w:numPr>
      <w:contextualSpacing/>
    </w:pPr>
  </w:style>
  <w:style w:type="paragraph" w:customStyle="1" w:styleId="Bullet2">
    <w:name w:val="Bullet 2"/>
    <w:basedOn w:val="Normal"/>
    <w:uiPriority w:val="5"/>
    <w:qFormat/>
    <w:rsid w:val="007C17E7"/>
    <w:pPr>
      <w:numPr>
        <w:numId w:val="7"/>
      </w:numPr>
    </w:pPr>
  </w:style>
  <w:style w:type="paragraph" w:styleId="Footer">
    <w:name w:val="footer"/>
    <w:link w:val="FooterChar"/>
    <w:uiPriority w:val="99"/>
    <w:unhideWhenUsed/>
    <w:rsid w:val="005F41EE"/>
    <w:pPr>
      <w:tabs>
        <w:tab w:val="center" w:pos="4513"/>
        <w:tab w:val="right" w:pos="9026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5F41EE"/>
    <w:rPr>
      <w:rFonts w:ascii="Verdana" w:hAnsi="Verdana"/>
      <w:sz w:val="1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1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7E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464F18"/>
    <w:rPr>
      <w:rFonts w:eastAsiaTheme="majorEastAsia" w:cstheme="majorBidi"/>
      <w:b/>
      <w:bCs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5733F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733F"/>
    <w:rPr>
      <w:rFonts w:ascii="Verdana" w:hAnsi="Verdana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64F18"/>
    <w:rPr>
      <w:rFonts w:eastAsiaTheme="majorEastAsia" w:cstheme="majorBidi"/>
      <w:b/>
      <w:bCs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F18"/>
    <w:rPr>
      <w:rFonts w:eastAsiaTheme="majorEastAsia" w:cstheme="majorBidi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rsid w:val="00464F18"/>
    <w:pPr>
      <w:numPr>
        <w:ilvl w:val="1"/>
      </w:numPr>
    </w:pPr>
    <w:rPr>
      <w:rFonts w:eastAsiaTheme="majorEastAsia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4F18"/>
    <w:rPr>
      <w:rFonts w:eastAsiaTheme="majorEastAsia" w:cstheme="majorBidi"/>
      <w:i/>
      <w:iCs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464F18"/>
    <w:rPr>
      <w:rFonts w:ascii="Verdana" w:hAnsi="Verdana"/>
      <w:i/>
      <w:iCs/>
      <w:color w:val="auto"/>
    </w:rPr>
  </w:style>
  <w:style w:type="character" w:styleId="Emphasis">
    <w:name w:val="Emphasis"/>
    <w:basedOn w:val="DefaultParagraphFont"/>
    <w:uiPriority w:val="20"/>
    <w:rsid w:val="00464F18"/>
    <w:rPr>
      <w:rFonts w:ascii="Verdana" w:hAnsi="Verdana"/>
      <w:i/>
      <w:iCs/>
    </w:rPr>
  </w:style>
  <w:style w:type="character" w:styleId="Strong">
    <w:name w:val="Strong"/>
    <w:aliases w:val="Policy Statement"/>
    <w:basedOn w:val="DefaultParagraphFont"/>
    <w:uiPriority w:val="22"/>
    <w:qFormat/>
    <w:rsid w:val="008944D6"/>
    <w:rPr>
      <w:rFonts w:ascii="FS Albert" w:hAnsi="FS Albert"/>
      <w:color w:val="005FBE"/>
    </w:rPr>
  </w:style>
  <w:style w:type="paragraph" w:styleId="IntenseQuote">
    <w:name w:val="Intense Quote"/>
    <w:basedOn w:val="Normal"/>
    <w:next w:val="Normal"/>
    <w:link w:val="IntenseQuoteChar"/>
    <w:uiPriority w:val="30"/>
    <w:rsid w:val="00464F1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F1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rsid w:val="00464F18"/>
    <w:rPr>
      <w:rFonts w:ascii="Verdana" w:hAnsi="Verdana"/>
      <w:smallCaps/>
      <w:color w:val="auto"/>
      <w:sz w:val="20"/>
      <w:u w:val="single"/>
    </w:rPr>
  </w:style>
  <w:style w:type="character" w:styleId="IntenseReference">
    <w:name w:val="Intense Reference"/>
    <w:basedOn w:val="DefaultParagraphFont"/>
    <w:uiPriority w:val="32"/>
    <w:rsid w:val="00464F18"/>
    <w:rPr>
      <w:rFonts w:ascii="Verdana" w:hAnsi="Verdana"/>
      <w:b/>
      <w:bCs/>
      <w:smallCaps/>
      <w:color w:val="auto"/>
      <w:spacing w:val="5"/>
      <w:u w:val="single"/>
    </w:rPr>
  </w:style>
  <w:style w:type="character" w:styleId="BookTitle">
    <w:name w:val="Book Title"/>
    <w:basedOn w:val="DefaultParagraphFont"/>
    <w:uiPriority w:val="33"/>
    <w:rsid w:val="00464F18"/>
    <w:rPr>
      <w:rFonts w:ascii="Verdana" w:hAnsi="Verdana"/>
      <w:b/>
      <w:bCs/>
      <w:smallCaps/>
      <w:spacing w:val="5"/>
    </w:rPr>
  </w:style>
  <w:style w:type="paragraph" w:styleId="ListParagraph">
    <w:name w:val="List Paragraph"/>
    <w:basedOn w:val="Normal"/>
    <w:uiPriority w:val="34"/>
    <w:rsid w:val="00464F18"/>
    <w:pPr>
      <w:ind w:left="720"/>
      <w:contextualSpacing/>
    </w:pPr>
  </w:style>
  <w:style w:type="paragraph" w:customStyle="1" w:styleId="Numbers">
    <w:name w:val="Numbers"/>
    <w:basedOn w:val="Normal"/>
    <w:uiPriority w:val="3"/>
    <w:qFormat/>
    <w:rsid w:val="0091004E"/>
    <w:pPr>
      <w:numPr>
        <w:numId w:val="8"/>
      </w:numPr>
      <w:ind w:left="426" w:hanging="284"/>
    </w:pPr>
  </w:style>
  <w:style w:type="character" w:customStyle="1" w:styleId="Heading6Char">
    <w:name w:val="Heading 6 Char"/>
    <w:basedOn w:val="DefaultParagraphFont"/>
    <w:link w:val="Heading6"/>
    <w:uiPriority w:val="9"/>
    <w:semiHidden/>
    <w:rsid w:val="00A16CA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">
    <w:name w:val="Body Text"/>
    <w:basedOn w:val="Normal"/>
    <w:link w:val="BodyTextChar"/>
    <w:autoRedefine/>
    <w:rsid w:val="001C100F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sz w:val="18"/>
      <w:szCs w:val="18"/>
      <w:lang w:eastAsia="en-AU"/>
    </w:rPr>
  </w:style>
  <w:style w:type="character" w:customStyle="1" w:styleId="BodyTextChar">
    <w:name w:val="Body Text Char"/>
    <w:basedOn w:val="DefaultParagraphFont"/>
    <w:link w:val="BodyText"/>
    <w:rsid w:val="001C100F"/>
    <w:rPr>
      <w:rFonts w:ascii="Work Sans" w:eastAsia="Times New Roman" w:hAnsi="Work Sans" w:cs="Times New Roman"/>
      <w:sz w:val="18"/>
      <w:szCs w:val="18"/>
      <w:lang w:eastAsia="en-AU"/>
    </w:rPr>
  </w:style>
  <w:style w:type="paragraph" w:customStyle="1" w:styleId="Bulletpoint1">
    <w:name w:val="Bullet point 1"/>
    <w:basedOn w:val="Normal"/>
    <w:next w:val="Normal"/>
    <w:autoRedefine/>
    <w:rsid w:val="00D2766B"/>
    <w:pPr>
      <w:numPr>
        <w:numId w:val="11"/>
      </w:numPr>
      <w:suppressAutoHyphens/>
    </w:pPr>
    <w:rPr>
      <w:rFonts w:ascii="Verdana" w:eastAsia="Times New Roman" w:hAnsi="Verdana" w:cs="Times New Roman"/>
      <w:sz w:val="20"/>
      <w:szCs w:val="20"/>
      <w:lang w:val="en-GB"/>
    </w:rPr>
  </w:style>
  <w:style w:type="paragraph" w:customStyle="1" w:styleId="Numbering">
    <w:name w:val="Numbering"/>
    <w:basedOn w:val="Normal"/>
    <w:link w:val="NumberingChar"/>
    <w:autoRedefine/>
    <w:rsid w:val="00D2766B"/>
    <w:rPr>
      <w:rFonts w:ascii="Verdana" w:eastAsia="Times New Roman" w:hAnsi="Verdana" w:cs="Times New Roman"/>
      <w:sz w:val="20"/>
      <w:szCs w:val="20"/>
      <w:lang w:val="en-GB"/>
    </w:rPr>
  </w:style>
  <w:style w:type="character" w:customStyle="1" w:styleId="NumberingChar">
    <w:name w:val="Numbering Char"/>
    <w:basedOn w:val="DefaultParagraphFont"/>
    <w:link w:val="Numbering"/>
    <w:rsid w:val="00D2766B"/>
    <w:rPr>
      <w:rFonts w:ascii="Verdana" w:eastAsia="Times New Roman" w:hAnsi="Verdana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D2766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52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0B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0B29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364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64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6403"/>
    <w:rPr>
      <w:rFonts w:ascii="FS Albert Light" w:hAnsi="FS Albert Ligh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4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6403"/>
    <w:rPr>
      <w:rFonts w:ascii="FS Albert Light" w:hAnsi="FS Albert Light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36403"/>
    <w:pPr>
      <w:spacing w:after="0" w:line="240" w:lineRule="auto"/>
    </w:pPr>
    <w:rPr>
      <w:rFonts w:ascii="FS Albert Light" w:hAnsi="FS Albert Light"/>
    </w:rPr>
  </w:style>
  <w:style w:type="character" w:styleId="PlaceholderText">
    <w:name w:val="Placeholder Text"/>
    <w:basedOn w:val="DefaultParagraphFont"/>
    <w:uiPriority w:val="99"/>
    <w:semiHidden/>
    <w:rsid w:val="004B3444"/>
    <w:rPr>
      <w:color w:val="666666"/>
    </w:rPr>
  </w:style>
  <w:style w:type="character" w:customStyle="1" w:styleId="normaltextrun">
    <w:name w:val="normaltextrun"/>
    <w:basedOn w:val="DefaultParagraphFont"/>
    <w:rsid w:val="001C100F"/>
  </w:style>
  <w:style w:type="character" w:customStyle="1" w:styleId="eop">
    <w:name w:val="eop"/>
    <w:basedOn w:val="DefaultParagraphFont"/>
    <w:rsid w:val="001C1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kudisabilityinclusion.com.au/resources/transition-to-school-for-children-with-disabiliti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tif"/><Relationship Id="rId1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13" Type="http://schemas.openxmlformats.org/officeDocument/2006/relationships/image" Target="media/image13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12" Type="http://schemas.openxmlformats.org/officeDocument/2006/relationships/image" Target="media/image12.png"/><Relationship Id="rId2" Type="http://schemas.openxmlformats.org/officeDocument/2006/relationships/image" Target="media/image2.jpeg"/><Relationship Id="rId16" Type="http://schemas.openxmlformats.org/officeDocument/2006/relationships/image" Target="media/image16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11" Type="http://schemas.openxmlformats.org/officeDocument/2006/relationships/image" Target="media/image11.png"/><Relationship Id="rId5" Type="http://schemas.openxmlformats.org/officeDocument/2006/relationships/image" Target="media/image5.jpeg"/><Relationship Id="rId15" Type="http://schemas.openxmlformats.org/officeDocument/2006/relationships/image" Target="media/image1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Relationship Id="rId14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Exec\Templates%20Exec\Policy%20and%20Procedures%20Template_2024_BLU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EC1AFA-2586-4FBD-AEBE-FFDBBE0399FD}"/>
      </w:docPartPr>
      <w:docPartBody>
        <w:p w:rsidR="00E40B06" w:rsidRDefault="009A446F">
          <w:r w:rsidRPr="003C6D2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FF3A8C565424C3BAE0DC8E32F7AC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F8D2-3635-4B19-800C-62715599C61F}"/>
      </w:docPartPr>
      <w:docPartBody>
        <w:p w:rsidR="00C20F0A" w:rsidRDefault="007D717D" w:rsidP="007D717D">
          <w:pPr>
            <w:pStyle w:val="3FF3A8C565424C3BAE0DC8E32F7AC875"/>
          </w:pPr>
          <w:r>
            <w:rPr>
              <w:rStyle w:val="PlaceholderText"/>
            </w:rPr>
            <w:t>Add</w:t>
          </w:r>
          <w:r w:rsidRPr="00973549">
            <w:rPr>
              <w:rStyle w:val="PlaceholderText"/>
            </w:rPr>
            <w:t xml:space="preserve"> date</w:t>
          </w:r>
        </w:p>
      </w:docPartBody>
    </w:docPart>
    <w:docPart>
      <w:docPartPr>
        <w:name w:val="20944E7D80954418B2A191954087F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83C720-B586-4E13-9BA8-E8E5AB734994}"/>
      </w:docPartPr>
      <w:docPartBody>
        <w:p w:rsidR="00C20F0A" w:rsidRDefault="007D717D" w:rsidP="007D717D">
          <w:pPr>
            <w:pStyle w:val="20944E7D80954418B2A191954087F60F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D9646CAD1ECC4FCD87C06F48205D2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DAC5A6-6CE4-4CBD-A9D7-71F423571850}"/>
      </w:docPartPr>
      <w:docPartBody>
        <w:p w:rsidR="00C20F0A" w:rsidRDefault="007D717D" w:rsidP="007D717D">
          <w:pPr>
            <w:pStyle w:val="D9646CAD1ECC4FCD87C06F48205D279B"/>
          </w:pPr>
          <w:r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6B340E49757D4164BF3D731662B7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50072-5A98-402F-BD15-07ACE0605331}"/>
      </w:docPartPr>
      <w:docPartBody>
        <w:p w:rsidR="00C20F0A" w:rsidRDefault="007D717D" w:rsidP="007D717D">
          <w:pPr>
            <w:pStyle w:val="6B340E49757D4164BF3D731662B78BEE"/>
          </w:pPr>
          <w:r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5B7B276A0C5449AAAC684703181C84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72C45-71EE-45AC-942D-434D5FF152A7}"/>
      </w:docPartPr>
      <w:docPartBody>
        <w:p w:rsidR="00C20F0A" w:rsidRDefault="007D717D" w:rsidP="007D717D">
          <w:pPr>
            <w:pStyle w:val="5B7B276A0C5449AAAC684703181C8462"/>
          </w:pPr>
          <w:r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B69134EEA2154703B9A534A59D036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4C582-7CAA-4778-A984-91D3204B8AF3}"/>
      </w:docPartPr>
      <w:docPartBody>
        <w:p w:rsidR="00C20F0A" w:rsidRDefault="007D717D" w:rsidP="007D717D">
          <w:pPr>
            <w:pStyle w:val="B69134EEA2154703B9A534A59D0364231"/>
          </w:pPr>
          <w:r>
            <w:rPr>
              <w:rStyle w:val="PlaceholderText"/>
            </w:rPr>
            <w:t>Add service name</w:t>
          </w:r>
        </w:p>
      </w:docPartBody>
    </w:docPart>
    <w:docPart>
      <w:docPartPr>
        <w:name w:val="90CC9ADD0D234595AAF3D74352A41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B9777-8356-4CBE-9465-95D645B3A8E0}"/>
      </w:docPartPr>
      <w:docPartBody>
        <w:p w:rsidR="00C20F0A" w:rsidRDefault="007D717D" w:rsidP="007D717D">
          <w:pPr>
            <w:pStyle w:val="90CC9ADD0D234595AAF3D74352A41B891"/>
          </w:pPr>
          <w:r>
            <w:rPr>
              <w:rStyle w:val="PlaceholderText"/>
            </w:rPr>
            <w:t>Add child’s name</w:t>
          </w:r>
        </w:p>
      </w:docPartBody>
    </w:docPart>
    <w:docPart>
      <w:docPartPr>
        <w:name w:val="C4322A4083594C29B00098715481F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8BFA9-F596-4933-9250-2E28D00748AC}"/>
      </w:docPartPr>
      <w:docPartBody>
        <w:p w:rsidR="00C20F0A" w:rsidRDefault="007D717D" w:rsidP="007D717D">
          <w:pPr>
            <w:pStyle w:val="C4322A4083594C29B00098715481FE741"/>
          </w:pPr>
          <w:r>
            <w:rPr>
              <w:rStyle w:val="PlaceholderText"/>
            </w:rPr>
            <w:t>Add DOB</w:t>
          </w:r>
        </w:p>
      </w:docPartBody>
    </w:docPart>
    <w:docPart>
      <w:docPartPr>
        <w:name w:val="0BC147556DA44C42B815B4F2698ED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BE1AA-ED9F-4125-A60A-9F8D716232AB}"/>
      </w:docPartPr>
      <w:docPartBody>
        <w:p w:rsidR="00C20F0A" w:rsidRDefault="007D717D" w:rsidP="007D717D">
          <w:pPr>
            <w:pStyle w:val="0BC147556DA44C42B815B4F2698EDDBE1"/>
          </w:pPr>
          <w:r>
            <w:rPr>
              <w:rStyle w:val="PlaceholderText"/>
              <w:rFonts w:eastAsiaTheme="majorEastAsia"/>
            </w:rPr>
            <w:t xml:space="preserve">Add names </w:t>
          </w:r>
        </w:p>
      </w:docPartBody>
    </w:docPart>
    <w:docPart>
      <w:docPartPr>
        <w:name w:val="602AA8FF621A4F3C9E6C1D32B10D11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18B48-B52B-4F6C-BFBA-9E02785BF67B}"/>
      </w:docPartPr>
      <w:docPartBody>
        <w:p w:rsidR="00C20F0A" w:rsidRDefault="007D717D" w:rsidP="007D717D">
          <w:pPr>
            <w:pStyle w:val="602AA8FF621A4F3C9E6C1D32B10D11F51"/>
          </w:pPr>
          <w:r>
            <w:rPr>
              <w:rStyle w:val="PlaceholderText"/>
            </w:rPr>
            <w:t>Add</w:t>
          </w:r>
          <w:r w:rsidRPr="00973549">
            <w:rPr>
              <w:rStyle w:val="PlaceholderText"/>
            </w:rPr>
            <w:t xml:space="preserve"> date</w:t>
          </w:r>
        </w:p>
      </w:docPartBody>
    </w:docPart>
    <w:docPart>
      <w:docPartPr>
        <w:name w:val="5377E138DFA24BADBEABAB6A01B22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EB691-2654-46D8-8AD7-CC90DC4D6445}"/>
      </w:docPartPr>
      <w:docPartBody>
        <w:p w:rsidR="00C20F0A" w:rsidRDefault="007D717D" w:rsidP="007D717D">
          <w:pPr>
            <w:pStyle w:val="5377E138DFA24BADBEABAB6A01B224ED1"/>
          </w:pPr>
          <w:r>
            <w:rPr>
              <w:rStyle w:val="PlaceholderText"/>
            </w:rPr>
            <w:t>Add</w:t>
          </w:r>
          <w:r w:rsidRPr="00973549">
            <w:rPr>
              <w:rStyle w:val="PlaceholderText"/>
            </w:rPr>
            <w:t xml:space="preserve"> date</w:t>
          </w:r>
        </w:p>
      </w:docPartBody>
    </w:docPart>
    <w:docPart>
      <w:docPartPr>
        <w:name w:val="6108CEC899D34F4A8548DB6C33B3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A94B-D9A7-440F-9E1A-E6E7DD14798D}"/>
      </w:docPartPr>
      <w:docPartBody>
        <w:p w:rsidR="00C20F0A" w:rsidRDefault="007D717D" w:rsidP="007D717D">
          <w:pPr>
            <w:pStyle w:val="6108CEC899D34F4A8548DB6C33B3AEE91"/>
          </w:pPr>
          <w:r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60ACE7450FFD4C1A9CE838CD99C43B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7CB61-F495-423A-8ABE-76A535FA7E51}"/>
      </w:docPartPr>
      <w:docPartBody>
        <w:p w:rsidR="00C20F0A" w:rsidRDefault="007D717D" w:rsidP="007D717D">
          <w:pPr>
            <w:pStyle w:val="60ACE7450FFD4C1A9CE838CD99C43B9C1"/>
          </w:pPr>
          <w:r>
            <w:rPr>
              <w:rStyle w:val="PlaceholderText"/>
              <w:rFonts w:eastAsiaTheme="majorEastAsia"/>
            </w:rPr>
            <w:t>Add</w:t>
          </w:r>
          <w:r w:rsidRPr="003C6D20">
            <w:rPr>
              <w:rStyle w:val="PlaceholderText"/>
              <w:rFonts w:eastAsiaTheme="majorEastAsia"/>
            </w:rPr>
            <w:t xml:space="preserve"> text</w:t>
          </w:r>
        </w:p>
      </w:docPartBody>
    </w:docPart>
    <w:docPart>
      <w:docPartPr>
        <w:name w:val="DE0026F612A44F5B80E626CCE35C8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E37426-649D-4A84-A1D7-199A13EECA4B}"/>
      </w:docPartPr>
      <w:docPartBody>
        <w:p w:rsidR="00C20F0A" w:rsidRDefault="007D717D" w:rsidP="007D717D">
          <w:pPr>
            <w:pStyle w:val="DE0026F612A44F5B80E626CCE35C846A1"/>
          </w:pPr>
          <w:r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36DA74DA01FB41B58EFF29CDE9367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93744-D831-4284-AE2C-61FB15F0503C}"/>
      </w:docPartPr>
      <w:docPartBody>
        <w:p w:rsidR="00C20F0A" w:rsidRDefault="007D717D" w:rsidP="007D717D">
          <w:pPr>
            <w:pStyle w:val="36DA74DA01FB41B58EFF29CDE93675B81"/>
          </w:pPr>
          <w:r w:rsidRPr="00F46662">
            <w:rPr>
              <w:rStyle w:val="PlaceholderText"/>
              <w:rFonts w:eastAsiaTheme="majorEastAsia"/>
            </w:rPr>
            <w:t>Add text</w:t>
          </w:r>
        </w:p>
      </w:docPartBody>
    </w:docPart>
    <w:docPart>
      <w:docPartPr>
        <w:name w:val="C2F87AA154A14749BCC5AC300810F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BB927-8266-42FD-A3F1-C41404ECB205}"/>
      </w:docPartPr>
      <w:docPartBody>
        <w:p w:rsidR="00C20F0A" w:rsidRDefault="007D717D" w:rsidP="007D717D">
          <w:pPr>
            <w:pStyle w:val="C2F87AA154A14749BCC5AC300810F7B01"/>
          </w:pPr>
          <w:r>
            <w:rPr>
              <w:rStyle w:val="PlaceholderText"/>
              <w:rFonts w:eastAsiaTheme="majorEastAsia"/>
            </w:rPr>
            <w:t>Add</w:t>
          </w:r>
          <w:r w:rsidRPr="00F46662">
            <w:rPr>
              <w:rStyle w:val="PlaceholderText"/>
              <w:rFonts w:eastAsiaTheme="majorEastAsia"/>
            </w:rPr>
            <w:t xml:space="preserve"> text</w:t>
          </w:r>
        </w:p>
      </w:docPartBody>
    </w:docPart>
    <w:docPart>
      <w:docPartPr>
        <w:name w:val="45A0576669CD418BBD6B3A7832E88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3604F-8CE2-4013-AF48-CD6D29754575}"/>
      </w:docPartPr>
      <w:docPartBody>
        <w:p w:rsidR="00C20F0A" w:rsidRDefault="007D717D" w:rsidP="007D717D">
          <w:pPr>
            <w:pStyle w:val="45A0576669CD418BBD6B3A7832E882441"/>
          </w:pPr>
          <w:r>
            <w:rPr>
              <w:rStyle w:val="PlaceholderText"/>
            </w:rPr>
            <w:t>Enter Objective(s)</w:t>
          </w:r>
        </w:p>
      </w:docPartBody>
    </w:docPart>
    <w:docPart>
      <w:docPartPr>
        <w:name w:val="F850BC0CB80344EDB63DACC4C40EC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8C838-BFC2-47BC-AD95-4D04F0505E62}"/>
      </w:docPartPr>
      <w:docPartBody>
        <w:p w:rsidR="00C20F0A" w:rsidRDefault="007D717D" w:rsidP="007D717D">
          <w:pPr>
            <w:pStyle w:val="F850BC0CB80344EDB63DACC4C40EC5F81"/>
          </w:pPr>
          <w:r>
            <w:rPr>
              <w:rStyle w:val="PlaceholderText"/>
            </w:rPr>
            <w:t>Enter Strategies</w:t>
          </w:r>
        </w:p>
      </w:docPartBody>
    </w:docPart>
    <w:docPart>
      <w:docPartPr>
        <w:name w:val="DEBADBF9BDA04FAB8D9DE43237CF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C8BA3-2054-4EE1-A9B4-9C99815528F7}"/>
      </w:docPartPr>
      <w:docPartBody>
        <w:p w:rsidR="00C20F0A" w:rsidRDefault="007D717D" w:rsidP="007D717D">
          <w:pPr>
            <w:pStyle w:val="DEBADBF9BDA04FAB8D9DE43237CF76341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B8FB1BA892614A66B226E3F151CFB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D8635-2BCB-41AC-84DD-5973E3378A0F}"/>
      </w:docPartPr>
      <w:docPartBody>
        <w:p w:rsidR="00C20F0A" w:rsidRDefault="007D717D" w:rsidP="007D717D">
          <w:pPr>
            <w:pStyle w:val="B8FB1BA892614A66B226E3F151CFBBFA1"/>
          </w:pPr>
          <w:r>
            <w:rPr>
              <w:rStyle w:val="PlaceholderText"/>
            </w:rPr>
            <w:t>Enter jottings and observations</w:t>
          </w:r>
        </w:p>
      </w:docPartBody>
    </w:docPart>
    <w:docPart>
      <w:docPartPr>
        <w:name w:val="21A01C9256A342F3B54A0D424F5D0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08DB3-6D56-4576-A8BE-BB550C3A70B9}"/>
      </w:docPartPr>
      <w:docPartBody>
        <w:p w:rsidR="00C20F0A" w:rsidRDefault="007D717D" w:rsidP="007D717D">
          <w:pPr>
            <w:pStyle w:val="21A01C9256A342F3B54A0D424F5D09721"/>
          </w:pPr>
          <w:r>
            <w:rPr>
              <w:rStyle w:val="PlaceholderText"/>
            </w:rPr>
            <w:t xml:space="preserve">Summarise child’s skills at date of review </w:t>
          </w:r>
        </w:p>
      </w:docPartBody>
    </w:docPart>
    <w:docPart>
      <w:docPartPr>
        <w:name w:val="4447334B80E34E99B5FE4D23EC00D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52925-1112-48B3-9D1D-DE7FBDA8C591}"/>
      </w:docPartPr>
      <w:docPartBody>
        <w:p w:rsidR="00C20F0A" w:rsidRDefault="007D717D" w:rsidP="007D717D">
          <w:pPr>
            <w:pStyle w:val="4447334B80E34E99B5FE4D23EC00DFB5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02C85FBB611848738F6CFA4F0AFEA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FE6B1-EA25-4CE3-99D0-ABB1C32D790B}"/>
      </w:docPartPr>
      <w:docPartBody>
        <w:p w:rsidR="00C20F0A" w:rsidRDefault="007D717D" w:rsidP="007D717D">
          <w:pPr>
            <w:pStyle w:val="02C85FBB611848738F6CFA4F0AFEA3431"/>
          </w:pPr>
          <w:r>
            <w:rPr>
              <w:rStyle w:val="PlaceholderText"/>
            </w:rPr>
            <w:t>Add anticipated starting date at next setting</w:t>
          </w:r>
        </w:p>
      </w:docPartBody>
    </w:docPart>
    <w:docPart>
      <w:docPartPr>
        <w:name w:val="F38B3D0BEDDB4E7A93E6E0D226BDC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1BA8D-2AF9-49EB-B539-44ABB0832D12}"/>
      </w:docPartPr>
      <w:docPartBody>
        <w:p w:rsidR="00C20F0A" w:rsidRDefault="007D717D" w:rsidP="007D717D">
          <w:pPr>
            <w:pStyle w:val="F38B3D0BEDDB4E7A93E6E0D226BDC5021"/>
          </w:pPr>
          <w:r>
            <w:rPr>
              <w:rStyle w:val="PlaceholderText"/>
            </w:rPr>
            <w:t>Add action</w:t>
          </w:r>
        </w:p>
      </w:docPartBody>
    </w:docPart>
    <w:docPart>
      <w:docPartPr>
        <w:name w:val="9DE3701E67864F58AFA8BFE077C3B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7811E-4195-4FA7-A919-93180515EF63}"/>
      </w:docPartPr>
      <w:docPartBody>
        <w:p w:rsidR="00C20F0A" w:rsidRDefault="007D717D" w:rsidP="007D717D">
          <w:pPr>
            <w:pStyle w:val="9DE3701E67864F58AFA8BFE077C3BA281"/>
          </w:pPr>
          <w:r>
            <w:rPr>
              <w:rStyle w:val="PlaceholderText"/>
            </w:rPr>
            <w:t xml:space="preserve">Add text </w:t>
          </w:r>
        </w:p>
      </w:docPartBody>
    </w:docPart>
    <w:docPart>
      <w:docPartPr>
        <w:name w:val="7674FFF956C34E72837B37B6C74CC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13FB8-2131-4293-99E0-2CC12001D6E6}"/>
      </w:docPartPr>
      <w:docPartBody>
        <w:p w:rsidR="00C20F0A" w:rsidRDefault="007D717D" w:rsidP="007D717D">
          <w:pPr>
            <w:pStyle w:val="7674FFF956C34E72837B37B6C74CC5A11"/>
          </w:pPr>
          <w:r>
            <w:rPr>
              <w:rStyle w:val="PlaceholderText"/>
            </w:rPr>
            <w:t>Add name(s)</w:t>
          </w:r>
        </w:p>
      </w:docPartBody>
    </w:docPart>
    <w:docPart>
      <w:docPartPr>
        <w:name w:val="7631280F23564334BE4F80C8F2DC5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A8D4E-507B-4F6D-B8F0-34A9CD4A534E}"/>
      </w:docPartPr>
      <w:docPartBody>
        <w:p w:rsidR="00C20F0A" w:rsidRDefault="007D717D" w:rsidP="007D717D">
          <w:pPr>
            <w:pStyle w:val="7631280F23564334BE4F80C8F2DC5A5A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B627F393F0D9414E9EE80794AF248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B0A8A-93DC-4504-A77B-18305DB2B248}"/>
      </w:docPartPr>
      <w:docPartBody>
        <w:p w:rsidR="00C20F0A" w:rsidRDefault="007D717D" w:rsidP="007D717D">
          <w:pPr>
            <w:pStyle w:val="B627F393F0D9414E9EE80794AF24850C1"/>
          </w:pPr>
          <w:r>
            <w:rPr>
              <w:rStyle w:val="PlaceholderText"/>
            </w:rPr>
            <w:t>Add action</w:t>
          </w:r>
        </w:p>
      </w:docPartBody>
    </w:docPart>
    <w:docPart>
      <w:docPartPr>
        <w:name w:val="AC3F6902AB054EEBA1DB85C90383BE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1A5403-1A84-4B24-95BE-C1034EFC0C8E}"/>
      </w:docPartPr>
      <w:docPartBody>
        <w:p w:rsidR="00C20F0A" w:rsidRDefault="007D717D" w:rsidP="007D717D">
          <w:pPr>
            <w:pStyle w:val="AC3F6902AB054EEBA1DB85C90383BEF0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4C71A8BE2BC24BB5BDFF5EABF0E82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0F3C7-0666-4023-A514-A2826DD06201}"/>
      </w:docPartPr>
      <w:docPartBody>
        <w:p w:rsidR="00C20F0A" w:rsidRDefault="007D717D" w:rsidP="007D717D">
          <w:pPr>
            <w:pStyle w:val="4C71A8BE2BC24BB5BDFF5EABF0E82B781"/>
          </w:pPr>
          <w:r>
            <w:rPr>
              <w:rStyle w:val="PlaceholderText"/>
            </w:rPr>
            <w:t>Add name(s)</w:t>
          </w:r>
        </w:p>
      </w:docPartBody>
    </w:docPart>
    <w:docPart>
      <w:docPartPr>
        <w:name w:val="3EB3C1BCE04C445F847D3CC20AA77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73FE9-86F2-41A3-8D29-82D9E018956A}"/>
      </w:docPartPr>
      <w:docPartBody>
        <w:p w:rsidR="00C20F0A" w:rsidRDefault="007D717D" w:rsidP="007D717D">
          <w:pPr>
            <w:pStyle w:val="3EB3C1BCE04C445F847D3CC20AA77441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2F85A27A723F4A4596260179C8A712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0903C-DBFF-46E9-807E-84C89AD57FAF}"/>
      </w:docPartPr>
      <w:docPartBody>
        <w:p w:rsidR="00C20F0A" w:rsidRDefault="007D717D" w:rsidP="007D717D">
          <w:pPr>
            <w:pStyle w:val="2F85A27A723F4A4596260179C8A712721"/>
          </w:pPr>
          <w:r>
            <w:rPr>
              <w:rStyle w:val="PlaceholderText"/>
            </w:rPr>
            <w:t>Add action</w:t>
          </w:r>
        </w:p>
      </w:docPartBody>
    </w:docPart>
    <w:docPart>
      <w:docPartPr>
        <w:name w:val="D8B1FAFF6D114F9D9F25F76704A14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BE51E6-D883-4DCE-B184-EB676AB66A82}"/>
      </w:docPartPr>
      <w:docPartBody>
        <w:p w:rsidR="00C20F0A" w:rsidRDefault="007D717D" w:rsidP="007D717D">
          <w:pPr>
            <w:pStyle w:val="D8B1FAFF6D114F9D9F25F76704A14897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FB222C7556464334B844FD62B1B7C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D4C52-FC55-4299-BEA3-0A7753B07E75}"/>
      </w:docPartPr>
      <w:docPartBody>
        <w:p w:rsidR="00C20F0A" w:rsidRDefault="007D717D" w:rsidP="007D717D">
          <w:pPr>
            <w:pStyle w:val="FB222C7556464334B844FD62B1B7C3C41"/>
          </w:pPr>
          <w:r>
            <w:rPr>
              <w:rStyle w:val="PlaceholderText"/>
            </w:rPr>
            <w:t>Add name(s)</w:t>
          </w:r>
        </w:p>
      </w:docPartBody>
    </w:docPart>
    <w:docPart>
      <w:docPartPr>
        <w:name w:val="587EF7ACE44D4783B1344D41872E8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59405-0E61-48C4-8C02-A7539EE1FDFA}"/>
      </w:docPartPr>
      <w:docPartBody>
        <w:p w:rsidR="00C20F0A" w:rsidRDefault="007D717D" w:rsidP="007D717D">
          <w:pPr>
            <w:pStyle w:val="587EF7ACE44D4783B1344D41872E8F461"/>
          </w:pPr>
          <w:r>
            <w:rPr>
              <w:rStyle w:val="PlaceholderText"/>
            </w:rPr>
            <w:t>Add tex</w:t>
          </w:r>
          <w:r w:rsidRPr="003C6D20">
            <w:rPr>
              <w:rStyle w:val="PlaceholderText"/>
            </w:rPr>
            <w:t>.</w:t>
          </w:r>
        </w:p>
      </w:docPartBody>
    </w:docPart>
    <w:docPart>
      <w:docPartPr>
        <w:name w:val="00B7470AD75349FC94F50DF4E874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F075F-7110-44DE-B9A5-73D21ECDA41B}"/>
      </w:docPartPr>
      <w:docPartBody>
        <w:p w:rsidR="00C20F0A" w:rsidRDefault="007D717D" w:rsidP="007D717D">
          <w:pPr>
            <w:pStyle w:val="00B7470AD75349FC94F50DF4E8740FC51"/>
          </w:pPr>
          <w:r>
            <w:rPr>
              <w:rStyle w:val="PlaceholderText"/>
            </w:rPr>
            <w:t>Add action</w:t>
          </w:r>
        </w:p>
      </w:docPartBody>
    </w:docPart>
    <w:docPart>
      <w:docPartPr>
        <w:name w:val="951DACE2E1D04A0D9408DE9FF631B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0D865-FCC2-4FB5-B94B-9A0B8AD58FC9}"/>
      </w:docPartPr>
      <w:docPartBody>
        <w:p w:rsidR="00C20F0A" w:rsidRDefault="007D717D" w:rsidP="007D717D">
          <w:pPr>
            <w:pStyle w:val="951DACE2E1D04A0D9408DE9FF631B485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01B235CDBC5049899C92B55A592D2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67072-1B81-4EC9-944E-E808524890A6}"/>
      </w:docPartPr>
      <w:docPartBody>
        <w:p w:rsidR="00C20F0A" w:rsidRDefault="007D717D" w:rsidP="007D717D">
          <w:pPr>
            <w:pStyle w:val="01B235CDBC5049899C92B55A592D24BB1"/>
          </w:pPr>
          <w:r>
            <w:rPr>
              <w:rStyle w:val="PlaceholderText"/>
            </w:rPr>
            <w:t>Add name(s)</w:t>
          </w:r>
        </w:p>
      </w:docPartBody>
    </w:docPart>
    <w:docPart>
      <w:docPartPr>
        <w:name w:val="69863B942DDA46CFB0CBC106D54AF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3F8A33-6E36-4AFD-B518-6AAFA701D62F}"/>
      </w:docPartPr>
      <w:docPartBody>
        <w:p w:rsidR="00C20F0A" w:rsidRDefault="007D717D" w:rsidP="007D717D">
          <w:pPr>
            <w:pStyle w:val="69863B942DDA46CFB0CBC106D54AF71E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7D489485B075478A84259D0E0B523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53603-A3D3-4FAC-99AF-A10107225F24}"/>
      </w:docPartPr>
      <w:docPartBody>
        <w:p w:rsidR="00C20F0A" w:rsidRDefault="007D717D" w:rsidP="007D717D">
          <w:pPr>
            <w:pStyle w:val="7D489485B075478A84259D0E0B5232CD1"/>
          </w:pPr>
          <w:r>
            <w:rPr>
              <w:rStyle w:val="PlaceholderText"/>
            </w:rPr>
            <w:t>Add action</w:t>
          </w:r>
        </w:p>
      </w:docPartBody>
    </w:docPart>
    <w:docPart>
      <w:docPartPr>
        <w:name w:val="9231BB6D4F194518A772E8280AB71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254E2-ABD8-4153-A8D8-9348106624EA}"/>
      </w:docPartPr>
      <w:docPartBody>
        <w:p w:rsidR="00C20F0A" w:rsidRDefault="007D717D" w:rsidP="007D717D">
          <w:pPr>
            <w:pStyle w:val="9231BB6D4F194518A772E8280AB718CA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6FD86BE6E7044BF7B43E5BC249C15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B0863-8C72-4831-A721-A9C588F8DD05}"/>
      </w:docPartPr>
      <w:docPartBody>
        <w:p w:rsidR="00C20F0A" w:rsidRDefault="007D717D" w:rsidP="007D717D">
          <w:pPr>
            <w:pStyle w:val="6FD86BE6E7044BF7B43E5BC249C158931"/>
          </w:pPr>
          <w:r>
            <w:rPr>
              <w:rStyle w:val="PlaceholderText"/>
            </w:rPr>
            <w:t>Add name(s)</w:t>
          </w:r>
        </w:p>
      </w:docPartBody>
    </w:docPart>
    <w:docPart>
      <w:docPartPr>
        <w:name w:val="9FAE74A161C545CBBDD171A8D1047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0B47C-DB22-4C41-A2DF-D4B7737581D9}"/>
      </w:docPartPr>
      <w:docPartBody>
        <w:p w:rsidR="00C20F0A" w:rsidRDefault="007D717D" w:rsidP="007D717D">
          <w:pPr>
            <w:pStyle w:val="9FAE74A161C545CBBDD171A8D104786B1"/>
          </w:pPr>
          <w:r>
            <w:rPr>
              <w:rStyle w:val="PlaceholderText"/>
            </w:rPr>
            <w:t>Add tex</w:t>
          </w:r>
          <w:r w:rsidRPr="003C6D20">
            <w:rPr>
              <w:rStyle w:val="PlaceholderText"/>
            </w:rPr>
            <w:t>.</w:t>
          </w:r>
        </w:p>
      </w:docPartBody>
    </w:docPart>
    <w:docPart>
      <w:docPartPr>
        <w:name w:val="D407156B1E514676ABE651225D090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9146F-C2EC-4FEF-9B23-06B55271CA48}"/>
      </w:docPartPr>
      <w:docPartBody>
        <w:p w:rsidR="00C20F0A" w:rsidRDefault="007D717D" w:rsidP="007D717D">
          <w:pPr>
            <w:pStyle w:val="D407156B1E514676ABE651225D090F7F1"/>
          </w:pPr>
          <w:r>
            <w:rPr>
              <w:rStyle w:val="PlaceholderText"/>
            </w:rPr>
            <w:t>Add full name</w:t>
          </w:r>
        </w:p>
      </w:docPartBody>
    </w:docPart>
    <w:docPart>
      <w:docPartPr>
        <w:name w:val="2308A47E661246B6BBD9B876DB555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6CA867-0206-43BF-BBCF-3A2C585B2E80}"/>
      </w:docPartPr>
      <w:docPartBody>
        <w:p w:rsidR="00C20F0A" w:rsidRDefault="007D717D" w:rsidP="007D717D">
          <w:pPr>
            <w:pStyle w:val="2308A47E661246B6BBD9B876DB5550001"/>
          </w:pPr>
          <w:r>
            <w:rPr>
              <w:rStyle w:val="PlaceholderText"/>
            </w:rPr>
            <w:t>Add date</w:t>
          </w:r>
        </w:p>
      </w:docPartBody>
    </w:docPart>
    <w:docPart>
      <w:docPartPr>
        <w:name w:val="80BE21153742495293EE4CD707B484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7C113-1D28-43FD-8345-2F9071715F53}"/>
      </w:docPartPr>
      <w:docPartBody>
        <w:p w:rsidR="00C20F0A" w:rsidRDefault="007D717D" w:rsidP="007D717D">
          <w:pPr>
            <w:pStyle w:val="80BE21153742495293EE4CD707B484C61"/>
          </w:pPr>
          <w:r>
            <w:rPr>
              <w:rStyle w:val="PlaceholderText"/>
            </w:rPr>
            <w:t>Add full name</w:t>
          </w:r>
        </w:p>
      </w:docPartBody>
    </w:docPart>
    <w:docPart>
      <w:docPartPr>
        <w:name w:val="25D7C05AC0D64C68BB53B36EE1617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1B1A-1B0B-42A5-BB36-8264AC6BE767}"/>
      </w:docPartPr>
      <w:docPartBody>
        <w:p w:rsidR="00C20F0A" w:rsidRDefault="007D717D" w:rsidP="007D717D">
          <w:pPr>
            <w:pStyle w:val="25D7C05AC0D64C68BB53B36EE1617BC31"/>
          </w:pPr>
          <w:r>
            <w:rPr>
              <w:rStyle w:val="PlaceholderText"/>
            </w:rPr>
            <w:t>Add text or image</w:t>
          </w:r>
        </w:p>
      </w:docPartBody>
    </w:docPart>
    <w:docPart>
      <w:docPartPr>
        <w:name w:val="FA833F49C8FD4C799B650474B81FB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B3BA32-74A6-41F0-8536-55FFD99008CD}"/>
      </w:docPartPr>
      <w:docPartBody>
        <w:p w:rsidR="00C20F0A" w:rsidRDefault="007D717D" w:rsidP="007D717D">
          <w:pPr>
            <w:pStyle w:val="FA833F49C8FD4C799B650474B81FB68E1"/>
          </w:pPr>
          <w:r>
            <w:rPr>
              <w:rStyle w:val="PlaceholderText"/>
            </w:rPr>
            <w:t>Add date</w:t>
          </w:r>
        </w:p>
      </w:docPartBody>
    </w:docPart>
    <w:docPart>
      <w:docPartPr>
        <w:name w:val="F552987E31FD46379D46B888E430E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11B43-EA27-49E9-B572-01761681A68A}"/>
      </w:docPartPr>
      <w:docPartBody>
        <w:p w:rsidR="00C20F0A" w:rsidRDefault="007D717D" w:rsidP="007D717D">
          <w:pPr>
            <w:pStyle w:val="F552987E31FD46379D46B888E430E9841"/>
          </w:pPr>
          <w:r>
            <w:rPr>
              <w:rStyle w:val="PlaceholderText"/>
            </w:rPr>
            <w:t>Add full name</w:t>
          </w:r>
        </w:p>
      </w:docPartBody>
    </w:docPart>
    <w:docPart>
      <w:docPartPr>
        <w:name w:val="BD90056558934E63AF1E0524EDED99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F3284-B9E3-4B50-A7BB-984204B1C68C}"/>
      </w:docPartPr>
      <w:docPartBody>
        <w:p w:rsidR="00C20F0A" w:rsidRDefault="007D717D" w:rsidP="007D717D">
          <w:pPr>
            <w:pStyle w:val="BD90056558934E63AF1E0524EDED99751"/>
          </w:pPr>
          <w:r>
            <w:rPr>
              <w:rStyle w:val="PlaceholderText"/>
            </w:rPr>
            <w:t>Add text or image</w:t>
          </w:r>
        </w:p>
      </w:docPartBody>
    </w:docPart>
    <w:docPart>
      <w:docPartPr>
        <w:name w:val="AA511A4C54164FFD8C1ACA90D0871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0409EF-3070-4F17-AFCD-481403399ED5}"/>
      </w:docPartPr>
      <w:docPartBody>
        <w:p w:rsidR="00C20F0A" w:rsidRDefault="007D717D" w:rsidP="007D717D">
          <w:pPr>
            <w:pStyle w:val="AA511A4C54164FFD8C1ACA90D08712531"/>
          </w:pPr>
          <w:r>
            <w:rPr>
              <w:rStyle w:val="PlaceholderText"/>
            </w:rPr>
            <w:t>Add date</w:t>
          </w:r>
          <w:r w:rsidRPr="00973549">
            <w:rPr>
              <w:rStyle w:val="PlaceholderText"/>
            </w:rPr>
            <w:t>.</w:t>
          </w:r>
        </w:p>
      </w:docPartBody>
    </w:docPart>
    <w:docPart>
      <w:docPartPr>
        <w:name w:val="D6CA88D204A24A19AA66DAB83D51B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8D429-755B-478B-9443-4CE52BED3E0C}"/>
      </w:docPartPr>
      <w:docPartBody>
        <w:p w:rsidR="00C20F0A" w:rsidRDefault="007D717D" w:rsidP="007D717D">
          <w:pPr>
            <w:pStyle w:val="D6CA88D204A24A19AA66DAB83D51B8621"/>
          </w:pPr>
          <w:r>
            <w:rPr>
              <w:rStyle w:val="PlaceholderText"/>
            </w:rPr>
            <w:t>Add full name</w:t>
          </w:r>
        </w:p>
      </w:docPartBody>
    </w:docPart>
    <w:docPart>
      <w:docPartPr>
        <w:name w:val="41F62DB270304B4AA2E866C321B70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A4D3E-D53F-4FBE-A6F5-C5AEBDA16451}"/>
      </w:docPartPr>
      <w:docPartBody>
        <w:p w:rsidR="00C20F0A" w:rsidRDefault="007D717D" w:rsidP="007D717D">
          <w:pPr>
            <w:pStyle w:val="41F62DB270304B4AA2E866C321B700F21"/>
          </w:pPr>
          <w:r>
            <w:rPr>
              <w:rStyle w:val="PlaceholderText"/>
            </w:rPr>
            <w:t>Add text or image</w:t>
          </w:r>
        </w:p>
      </w:docPartBody>
    </w:docPart>
    <w:docPart>
      <w:docPartPr>
        <w:name w:val="6673D110642A4BC78B16CFAC902A7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A6DC7-1425-4F20-9D70-D6F7DB024E13}"/>
      </w:docPartPr>
      <w:docPartBody>
        <w:p w:rsidR="00C20F0A" w:rsidRDefault="007D717D" w:rsidP="007D717D">
          <w:pPr>
            <w:pStyle w:val="6673D110642A4BC78B16CFAC902A79461"/>
          </w:pPr>
          <w:r>
            <w:rPr>
              <w:rStyle w:val="PlaceholderText"/>
            </w:rPr>
            <w:t>Add date</w:t>
          </w:r>
        </w:p>
      </w:docPartBody>
    </w:docPart>
    <w:docPart>
      <w:docPartPr>
        <w:name w:val="B2187D171857436AB8FF44D860839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AE3C2-1BB3-46BA-B18A-56CB309F9890}"/>
      </w:docPartPr>
      <w:docPartBody>
        <w:p w:rsidR="00C20F0A" w:rsidRDefault="007D717D" w:rsidP="007D717D">
          <w:pPr>
            <w:pStyle w:val="B2187D171857436AB8FF44D86083988F1"/>
          </w:pPr>
          <w:r>
            <w:rPr>
              <w:rStyle w:val="PlaceholderText"/>
            </w:rPr>
            <w:t>Add</w:t>
          </w:r>
          <w:r w:rsidRPr="00973549">
            <w:rPr>
              <w:rStyle w:val="PlaceholderText"/>
            </w:rPr>
            <w:t xml:space="preserve"> date</w:t>
          </w:r>
        </w:p>
      </w:docPartBody>
    </w:docPart>
    <w:docPart>
      <w:docPartPr>
        <w:name w:val="09E55226D8E04A4FB80906E0EE842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0B6F4-4D76-4056-B1AC-535CA11907A1}"/>
      </w:docPartPr>
      <w:docPartBody>
        <w:p w:rsidR="00C20F0A" w:rsidRDefault="007D717D" w:rsidP="007D717D">
          <w:pPr>
            <w:pStyle w:val="09E55226D8E04A4FB80906E0EE8429141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E7EA3C02DF4F4D91ACB06C97C9DF0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243C89-CFDF-4D4E-8FE2-C9B5F258A4C5}"/>
      </w:docPartPr>
      <w:docPartBody>
        <w:p w:rsidR="00C20F0A" w:rsidRDefault="007D717D" w:rsidP="007D717D">
          <w:pPr>
            <w:pStyle w:val="E7EA3C02DF4F4D91ACB06C97C9DF0582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3D62AEECCC6346E8A708D14C9E0DA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7FB1D2-B4E1-406B-82B0-85AFC41339A5}"/>
      </w:docPartPr>
      <w:docPartBody>
        <w:p w:rsidR="00C20F0A" w:rsidRDefault="007D717D" w:rsidP="007D717D">
          <w:pPr>
            <w:pStyle w:val="3D62AEECCC6346E8A708D14C9E0DAB2D1"/>
          </w:pPr>
          <w:r>
            <w:rPr>
              <w:rStyle w:val="PlaceholderText"/>
            </w:rPr>
            <w:t>Add text</w:t>
          </w:r>
        </w:p>
      </w:docPartBody>
    </w:docPart>
    <w:docPart>
      <w:docPartPr>
        <w:name w:val="2429F9B5804C4A378497B6E7BA19B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BA7A2-5FFD-405F-B6C3-7774619ABE58}"/>
      </w:docPartPr>
      <w:docPartBody>
        <w:p w:rsidR="00C20F0A" w:rsidRDefault="007D717D" w:rsidP="007D717D">
          <w:pPr>
            <w:pStyle w:val="2429F9B5804C4A378497B6E7BA19B31A1"/>
          </w:pPr>
          <w:r>
            <w:rPr>
              <w:rStyle w:val="PlaceholderText"/>
            </w:rPr>
            <w:t xml:space="preserve">Add text </w:t>
          </w:r>
        </w:p>
      </w:docPartBody>
    </w:docPart>
    <w:docPart>
      <w:docPartPr>
        <w:name w:val="9B104BBDA6DA4D399A0AF067D03EA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F0A0D1-F165-4534-81A4-485232C421AC}"/>
      </w:docPartPr>
      <w:docPartBody>
        <w:p w:rsidR="007D717D" w:rsidRDefault="007D717D" w:rsidP="007D717D">
          <w:pPr>
            <w:pStyle w:val="9B104BBDA6DA4D399A0AF067D03EAD241"/>
          </w:pPr>
          <w:r>
            <w:rPr>
              <w:rStyle w:val="PlaceholderText"/>
            </w:rPr>
            <w:t>Enter Objective(s)</w:t>
          </w:r>
        </w:p>
      </w:docPartBody>
    </w:docPart>
    <w:docPart>
      <w:docPartPr>
        <w:name w:val="7D4CA87AE6634A3D857E689856E37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EB559-3E50-4D68-84B5-5C4F3E0769F5}"/>
      </w:docPartPr>
      <w:docPartBody>
        <w:p w:rsidR="007D717D" w:rsidRDefault="007D717D" w:rsidP="007D717D">
          <w:pPr>
            <w:pStyle w:val="7D4CA87AE6634A3D857E689856E372831"/>
          </w:pPr>
          <w:r>
            <w:rPr>
              <w:rStyle w:val="PlaceholderText"/>
            </w:rPr>
            <w:t>Enter Strategies</w:t>
          </w:r>
        </w:p>
      </w:docPartBody>
    </w:docPart>
    <w:docPart>
      <w:docPartPr>
        <w:name w:val="25AF5248DE9F40628C3EB16682650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CA0BA-A2FA-45CD-9B33-BC4DB888B525}"/>
      </w:docPartPr>
      <w:docPartBody>
        <w:p w:rsidR="007D717D" w:rsidRDefault="007D717D" w:rsidP="007D717D">
          <w:pPr>
            <w:pStyle w:val="25AF5248DE9F40628C3EB166826508CA1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285D96D78EBE4B85B0C1EB792DD42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27843-15AF-4E76-80D1-D4410244D778}"/>
      </w:docPartPr>
      <w:docPartBody>
        <w:p w:rsidR="007D717D" w:rsidRDefault="007D717D" w:rsidP="007D717D">
          <w:pPr>
            <w:pStyle w:val="285D96D78EBE4B85B0C1EB792DD42F2F1"/>
          </w:pPr>
          <w:r>
            <w:rPr>
              <w:rStyle w:val="PlaceholderText"/>
            </w:rPr>
            <w:t>Enter jottings and observations</w:t>
          </w:r>
        </w:p>
      </w:docPartBody>
    </w:docPart>
    <w:docPart>
      <w:docPartPr>
        <w:name w:val="84BD2A2BF9A446688D371F12797BC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B0C17-F18D-42AF-AC5C-5264DA7EA3EB}"/>
      </w:docPartPr>
      <w:docPartBody>
        <w:p w:rsidR="007D717D" w:rsidRDefault="007D717D" w:rsidP="007D717D">
          <w:pPr>
            <w:pStyle w:val="84BD2A2BF9A446688D371F12797BC50C1"/>
          </w:pPr>
          <w:r>
            <w:rPr>
              <w:rStyle w:val="PlaceholderText"/>
            </w:rPr>
            <w:t xml:space="preserve">Summarise child’s skills at date of review </w:t>
          </w:r>
        </w:p>
      </w:docPartBody>
    </w:docPart>
    <w:docPart>
      <w:docPartPr>
        <w:name w:val="FEDA251A3ADF41D6882C5F654E276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3FE4A-52A2-41EE-B539-B000FD13B841}"/>
      </w:docPartPr>
      <w:docPartBody>
        <w:p w:rsidR="007D717D" w:rsidRDefault="007D717D" w:rsidP="007D717D">
          <w:pPr>
            <w:pStyle w:val="FEDA251A3ADF41D6882C5F654E2766A21"/>
          </w:pPr>
          <w:r>
            <w:rPr>
              <w:rStyle w:val="PlaceholderText"/>
            </w:rPr>
            <w:t>Enter Objective(s)</w:t>
          </w:r>
        </w:p>
      </w:docPartBody>
    </w:docPart>
    <w:docPart>
      <w:docPartPr>
        <w:name w:val="995ADE64A6C143299F723AD394716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9076A-B6B4-4D78-A829-4B7743FD260D}"/>
      </w:docPartPr>
      <w:docPartBody>
        <w:p w:rsidR="007D717D" w:rsidRDefault="007D717D" w:rsidP="007D717D">
          <w:pPr>
            <w:pStyle w:val="995ADE64A6C143299F723AD3947169C91"/>
          </w:pPr>
          <w:r>
            <w:rPr>
              <w:rStyle w:val="PlaceholderText"/>
            </w:rPr>
            <w:t>Enter Strategies</w:t>
          </w:r>
        </w:p>
      </w:docPartBody>
    </w:docPart>
    <w:docPart>
      <w:docPartPr>
        <w:name w:val="1327C9199F3B4711A006526BB584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8B2FD-5FEE-4EE6-9092-E7646A8F2EC9}"/>
      </w:docPartPr>
      <w:docPartBody>
        <w:p w:rsidR="007D717D" w:rsidRDefault="007D717D" w:rsidP="007D717D">
          <w:pPr>
            <w:pStyle w:val="1327C9199F3B4711A006526BB584D1FE1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42085FE340904BB2A7F95E2B72505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4DFD8-0D35-47C9-B609-9A448CBBDC18}"/>
      </w:docPartPr>
      <w:docPartBody>
        <w:p w:rsidR="007D717D" w:rsidRDefault="007D717D" w:rsidP="007D717D">
          <w:pPr>
            <w:pStyle w:val="42085FE340904BB2A7F95E2B72505F741"/>
          </w:pPr>
          <w:r>
            <w:rPr>
              <w:rStyle w:val="PlaceholderText"/>
            </w:rPr>
            <w:t>Enter jottings and observations</w:t>
          </w:r>
        </w:p>
      </w:docPartBody>
    </w:docPart>
    <w:docPart>
      <w:docPartPr>
        <w:name w:val="7255CD928B994AF29A49FB2B6A25B1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A20C0-BB5A-4998-B241-6840DDE5234F}"/>
      </w:docPartPr>
      <w:docPartBody>
        <w:p w:rsidR="007D717D" w:rsidRDefault="007D717D" w:rsidP="007D717D">
          <w:pPr>
            <w:pStyle w:val="7255CD928B994AF29A49FB2B6A25B1971"/>
          </w:pPr>
          <w:r>
            <w:rPr>
              <w:rStyle w:val="PlaceholderText"/>
            </w:rPr>
            <w:t xml:space="preserve">Summarise child’s skills at date of review </w:t>
          </w:r>
        </w:p>
      </w:docPartBody>
    </w:docPart>
    <w:docPart>
      <w:docPartPr>
        <w:name w:val="4747FA146DB9465E8C4738D2A2FD5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59C71-2122-4D6E-A88C-6C8FFD5B8964}"/>
      </w:docPartPr>
      <w:docPartBody>
        <w:p w:rsidR="007D717D" w:rsidRDefault="007D717D" w:rsidP="007D717D">
          <w:pPr>
            <w:pStyle w:val="4747FA146DB9465E8C4738D2A2FD51CD1"/>
          </w:pPr>
          <w:r>
            <w:rPr>
              <w:rStyle w:val="PlaceholderText"/>
            </w:rPr>
            <w:t>Enter Objective(s)</w:t>
          </w:r>
        </w:p>
      </w:docPartBody>
    </w:docPart>
    <w:docPart>
      <w:docPartPr>
        <w:name w:val="C59A78E44CC64DA08B7DADCC81031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6EE84-8D43-4E2C-A630-9D0B3CBC2E1C}"/>
      </w:docPartPr>
      <w:docPartBody>
        <w:p w:rsidR="007D717D" w:rsidRDefault="007D717D" w:rsidP="007D717D">
          <w:pPr>
            <w:pStyle w:val="C59A78E44CC64DA08B7DADCC810319811"/>
          </w:pPr>
          <w:r>
            <w:rPr>
              <w:rStyle w:val="PlaceholderText"/>
            </w:rPr>
            <w:t>Enter Strategies</w:t>
          </w:r>
        </w:p>
      </w:docPartBody>
    </w:docPart>
    <w:docPart>
      <w:docPartPr>
        <w:name w:val="0ECB4EB8C48B452E9EE828B478E0E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57034-A071-41A4-A547-5ED5AB4D9B1F}"/>
      </w:docPartPr>
      <w:docPartBody>
        <w:p w:rsidR="007D717D" w:rsidRDefault="007D717D" w:rsidP="007D717D">
          <w:pPr>
            <w:pStyle w:val="0ECB4EB8C48B452E9EE828B478E0E7141"/>
          </w:pPr>
          <w:r>
            <w:rPr>
              <w:rStyle w:val="PlaceholderText"/>
            </w:rPr>
            <w:t>Add names</w:t>
          </w:r>
        </w:p>
      </w:docPartBody>
    </w:docPart>
    <w:docPart>
      <w:docPartPr>
        <w:name w:val="5004D39E62AF445F8AFB0787AF5BB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8C946-F7A5-42B9-88D1-DA3B08855DA8}"/>
      </w:docPartPr>
      <w:docPartBody>
        <w:p w:rsidR="007D717D" w:rsidRDefault="007D717D" w:rsidP="007D717D">
          <w:pPr>
            <w:pStyle w:val="5004D39E62AF445F8AFB0787AF5BBE3A1"/>
          </w:pPr>
          <w:r>
            <w:rPr>
              <w:rStyle w:val="PlaceholderText"/>
            </w:rPr>
            <w:t>Enter jottings and observations</w:t>
          </w:r>
        </w:p>
      </w:docPartBody>
    </w:docPart>
    <w:docPart>
      <w:docPartPr>
        <w:name w:val="2436562995E44BBC8BCE1C05F7CAA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3668BE-9AF8-4514-A80B-A129C7E85A19}"/>
      </w:docPartPr>
      <w:docPartBody>
        <w:p w:rsidR="007D717D" w:rsidRDefault="007D717D" w:rsidP="007D717D">
          <w:pPr>
            <w:pStyle w:val="2436562995E44BBC8BCE1C05F7CAA4BF1"/>
          </w:pPr>
          <w:r>
            <w:rPr>
              <w:rStyle w:val="PlaceholderText"/>
            </w:rPr>
            <w:t xml:space="preserve">Summarise child’s skills at date of review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S Albert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S Albert Light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lock BE Heavy">
    <w:altName w:val="Calibri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ork Sans">
    <w:panose1 w:val="00000000000000000000"/>
    <w:charset w:val="00"/>
    <w:family w:val="auto"/>
    <w:pitch w:val="variable"/>
    <w:sig w:usb0="A00000FF" w:usb1="5000E07B" w:usb2="00000000" w:usb3="00000000" w:csb0="00000193" w:csb1="00000000"/>
  </w:font>
  <w:font w:name="FS Albert ExtraBold">
    <w:altName w:val="Calibri"/>
    <w:panose1 w:val="00000000000000000000"/>
    <w:charset w:val="00"/>
    <w:family w:val="modern"/>
    <w:notTrueType/>
    <w:pitch w:val="variable"/>
    <w:sig w:usb0="A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46F"/>
    <w:rsid w:val="00016889"/>
    <w:rsid w:val="000871AD"/>
    <w:rsid w:val="00297B89"/>
    <w:rsid w:val="002F38BA"/>
    <w:rsid w:val="0064263B"/>
    <w:rsid w:val="006D7A4A"/>
    <w:rsid w:val="007D717D"/>
    <w:rsid w:val="0083007B"/>
    <w:rsid w:val="009A446F"/>
    <w:rsid w:val="009C1997"/>
    <w:rsid w:val="00A243F9"/>
    <w:rsid w:val="00A53F20"/>
    <w:rsid w:val="00BE5DDE"/>
    <w:rsid w:val="00C20F0A"/>
    <w:rsid w:val="00DB542B"/>
    <w:rsid w:val="00E4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717D"/>
    <w:rPr>
      <w:color w:val="666666"/>
    </w:rPr>
  </w:style>
  <w:style w:type="paragraph" w:customStyle="1" w:styleId="B69134EEA2154703B9A534A59D0364231">
    <w:name w:val="B69134EEA2154703B9A534A59D036423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90CC9ADD0D234595AAF3D74352A41B891">
    <w:name w:val="90CC9ADD0D234595AAF3D74352A41B89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C4322A4083594C29B00098715481FE741">
    <w:name w:val="C4322A4083594C29B00098715481FE7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0BC147556DA44C42B815B4F2698EDDBE1">
    <w:name w:val="0BC147556DA44C42B815B4F2698EDDBE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602AA8FF621A4F3C9E6C1D32B10D11F51">
    <w:name w:val="602AA8FF621A4F3C9E6C1D32B10D11F5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5377E138DFA24BADBEABAB6A01B224ED1">
    <w:name w:val="5377E138DFA24BADBEABAB6A01B224ED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6108CEC899D34F4A8548DB6C33B3AEE91">
    <w:name w:val="6108CEC899D34F4A8548DB6C33B3AEE9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60ACE7450FFD4C1A9CE838CD99C43B9C1">
    <w:name w:val="60ACE7450FFD4C1A9CE838CD99C43B9C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DE0026F612A44F5B80E626CCE35C846A1">
    <w:name w:val="DE0026F612A44F5B80E626CCE35C846A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36DA74DA01FB41B58EFF29CDE93675B81">
    <w:name w:val="36DA74DA01FB41B58EFF29CDE93675B8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C2F87AA154A14749BCC5AC300810F7B01">
    <w:name w:val="C2F87AA154A14749BCC5AC300810F7B0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45A0576669CD418BBD6B3A7832E882441">
    <w:name w:val="45A0576669CD418BBD6B3A7832E8824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F850BC0CB80344EDB63DACC4C40EC5F81">
    <w:name w:val="F850BC0CB80344EDB63DACC4C40EC5F8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DEBADBF9BDA04FAB8D9DE43237CF76341">
    <w:name w:val="DEBADBF9BDA04FAB8D9DE43237CF763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B8FB1BA892614A66B226E3F151CFBBFA1">
    <w:name w:val="B8FB1BA892614A66B226E3F151CFBBFA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21A01C9256A342F3B54A0D424F5D09721">
    <w:name w:val="21A01C9256A342F3B54A0D424F5D0972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D9646CAD1ECC4FCD87C06F48205D279B">
    <w:name w:val="D9646CAD1ECC4FCD87C06F48205D279B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9B104BBDA6DA4D399A0AF067D03EAD241">
    <w:name w:val="9B104BBDA6DA4D399A0AF067D03EAD2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7D4CA87AE6634A3D857E689856E372831">
    <w:name w:val="7D4CA87AE6634A3D857E689856E37283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25AF5248DE9F40628C3EB166826508CA1">
    <w:name w:val="25AF5248DE9F40628C3EB166826508CA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285D96D78EBE4B85B0C1EB792DD42F2F1">
    <w:name w:val="285D96D78EBE4B85B0C1EB792DD42F2F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84BD2A2BF9A446688D371F12797BC50C1">
    <w:name w:val="84BD2A2BF9A446688D371F12797BC50C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6B340E49757D4164BF3D731662B78BEE">
    <w:name w:val="6B340E49757D4164BF3D731662B78BEE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FEDA251A3ADF41D6882C5F654E2766A21">
    <w:name w:val="FEDA251A3ADF41D6882C5F654E2766A2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995ADE64A6C143299F723AD3947169C91">
    <w:name w:val="995ADE64A6C143299F723AD3947169C9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1327C9199F3B4711A006526BB584D1FE1">
    <w:name w:val="1327C9199F3B4711A006526BB584D1FE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42085FE340904BB2A7F95E2B72505F741">
    <w:name w:val="42085FE340904BB2A7F95E2B72505F7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7255CD928B994AF29A49FB2B6A25B1971">
    <w:name w:val="7255CD928B994AF29A49FB2B6A25B197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5B7B276A0C5449AAAC684703181C8462">
    <w:name w:val="5B7B276A0C5449AAAC684703181C8462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4747FA146DB9465E8C4738D2A2FD51CD1">
    <w:name w:val="4747FA146DB9465E8C4738D2A2FD51CD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C59A78E44CC64DA08B7DADCC810319811">
    <w:name w:val="C59A78E44CC64DA08B7DADCC81031981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0ECB4EB8C48B452E9EE828B478E0E7141">
    <w:name w:val="0ECB4EB8C48B452E9EE828B478E0E714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5004D39E62AF445F8AFB0787AF5BBE3A1">
    <w:name w:val="5004D39E62AF445F8AFB0787AF5BBE3A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2436562995E44BBC8BCE1C05F7CAA4BF1">
    <w:name w:val="2436562995E44BBC8BCE1C05F7CAA4BF1"/>
    <w:rsid w:val="007D717D"/>
    <w:pPr>
      <w:tabs>
        <w:tab w:val="left" w:leader="underscore" w:pos="7830"/>
      </w:tabs>
      <w:spacing w:before="120" w:after="240" w:line="240" w:lineRule="auto"/>
    </w:pPr>
    <w:rPr>
      <w:rFonts w:ascii="Work Sans" w:eastAsia="Times New Roman" w:hAnsi="Work Sans" w:cs="Times New Roman"/>
      <w:kern w:val="0"/>
      <w:sz w:val="18"/>
      <w:szCs w:val="18"/>
      <w14:ligatures w14:val="none"/>
    </w:rPr>
  </w:style>
  <w:style w:type="paragraph" w:customStyle="1" w:styleId="4447334B80E34E99B5FE4D23EC00DFB51">
    <w:name w:val="4447334B80E34E99B5FE4D23EC00DFB5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02C85FBB611848738F6CFA4F0AFEA3431">
    <w:name w:val="02C85FBB611848738F6CFA4F0AFEA343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F38B3D0BEDDB4E7A93E6E0D226BDC5021">
    <w:name w:val="F38B3D0BEDDB4E7A93E6E0D226BDC502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9DE3701E67864F58AFA8BFE077C3BA281">
    <w:name w:val="9DE3701E67864F58AFA8BFE077C3BA28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7674FFF956C34E72837B37B6C74CC5A11">
    <w:name w:val="7674FFF956C34E72837B37B6C74CC5A1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7631280F23564334BE4F80C8F2DC5A5A1">
    <w:name w:val="7631280F23564334BE4F80C8F2DC5A5A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B627F393F0D9414E9EE80794AF24850C1">
    <w:name w:val="B627F393F0D9414E9EE80794AF24850C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AC3F6902AB054EEBA1DB85C90383BEF01">
    <w:name w:val="AC3F6902AB054EEBA1DB85C90383BEF0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4C71A8BE2BC24BB5BDFF5EABF0E82B781">
    <w:name w:val="4C71A8BE2BC24BB5BDFF5EABF0E82B78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3EB3C1BCE04C445F847D3CC20AA774411">
    <w:name w:val="3EB3C1BCE04C445F847D3CC20AA77441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2F85A27A723F4A4596260179C8A712721">
    <w:name w:val="2F85A27A723F4A4596260179C8A71272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D8B1FAFF6D114F9D9F25F76704A148971">
    <w:name w:val="D8B1FAFF6D114F9D9F25F76704A14897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FB222C7556464334B844FD62B1B7C3C41">
    <w:name w:val="FB222C7556464334B844FD62B1B7C3C4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587EF7ACE44D4783B1344D41872E8F461">
    <w:name w:val="587EF7ACE44D4783B1344D41872E8F46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00B7470AD75349FC94F50DF4E8740FC51">
    <w:name w:val="00B7470AD75349FC94F50DF4E8740FC5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951DACE2E1D04A0D9408DE9FF631B4851">
    <w:name w:val="951DACE2E1D04A0D9408DE9FF631B485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01B235CDBC5049899C92B55A592D24BB1">
    <w:name w:val="01B235CDBC5049899C92B55A592D24BB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69863B942DDA46CFB0CBC106D54AF71E1">
    <w:name w:val="69863B942DDA46CFB0CBC106D54AF71E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7D489485B075478A84259D0E0B5232CD1">
    <w:name w:val="7D489485B075478A84259D0E0B5232CD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9231BB6D4F194518A772E8280AB718CA1">
    <w:name w:val="9231BB6D4F194518A772E8280AB718CA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6FD86BE6E7044BF7B43E5BC249C158931">
    <w:name w:val="6FD86BE6E7044BF7B43E5BC249C15893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9FAE74A161C545CBBDD171A8D104786B1">
    <w:name w:val="9FAE74A161C545CBBDD171A8D104786B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D407156B1E514676ABE651225D090F7F1">
    <w:name w:val="D407156B1E514676ABE651225D090F7F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2308A47E661246B6BBD9B876DB5550001">
    <w:name w:val="2308A47E661246B6BBD9B876DB555000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80BE21153742495293EE4CD707B484C61">
    <w:name w:val="80BE21153742495293EE4CD707B484C6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25D7C05AC0D64C68BB53B36EE1617BC31">
    <w:name w:val="25D7C05AC0D64C68BB53B36EE1617BC3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FA833F49C8FD4C799B650474B81FB68E1">
    <w:name w:val="FA833F49C8FD4C799B650474B81FB68E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F552987E31FD46379D46B888E430E9841">
    <w:name w:val="F552987E31FD46379D46B888E430E984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BD90056558934E63AF1E0524EDED99751">
    <w:name w:val="BD90056558934E63AF1E0524EDED9975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AA511A4C54164FFD8C1ACA90D08712531">
    <w:name w:val="AA511A4C54164FFD8C1ACA90D0871253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D6CA88D204A24A19AA66DAB83D51B8621">
    <w:name w:val="D6CA88D204A24A19AA66DAB83D51B862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41F62DB270304B4AA2E866C321B700F21">
    <w:name w:val="41F62DB270304B4AA2E866C321B700F2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6673D110642A4BC78B16CFAC902A79461">
    <w:name w:val="6673D110642A4BC78B16CFAC902A7946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B2187D171857436AB8FF44D86083988F1">
    <w:name w:val="B2187D171857436AB8FF44D86083988F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09E55226D8E04A4FB80906E0EE8429141">
    <w:name w:val="09E55226D8E04A4FB80906E0EE842914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E7EA3C02DF4F4D91ACB06C97C9DF05821">
    <w:name w:val="E7EA3C02DF4F4D91ACB06C97C9DF0582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3D62AEECCC6346E8A708D14C9E0DAB2D1">
    <w:name w:val="3D62AEECCC6346E8A708D14C9E0DAB2D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2429F9B5804C4A378497B6E7BA19B31A1">
    <w:name w:val="2429F9B5804C4A378497B6E7BA19B31A1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3FF3A8C565424C3BAE0DC8E32F7AC875">
    <w:name w:val="3FF3A8C565424C3BAE0DC8E32F7AC875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  <w:style w:type="paragraph" w:customStyle="1" w:styleId="20944E7D80954418B2A191954087F60F">
    <w:name w:val="20944E7D80954418B2A191954087F60F"/>
    <w:rsid w:val="007D717D"/>
    <w:pPr>
      <w:spacing w:after="120" w:line="276" w:lineRule="auto"/>
    </w:pPr>
    <w:rPr>
      <w:rFonts w:ascii="FS Albert Light" w:eastAsiaTheme="minorHAnsi" w:hAnsi="FS Albert Light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5BC91A8A4DEC4E96091452F784AAAE" ma:contentTypeVersion="20" ma:contentTypeDescription="Create a new document." ma:contentTypeScope="" ma:versionID="7e8bc085466c9f0a22f9d445ad1432b4">
  <xsd:schema xmlns:xsd="http://www.w3.org/2001/XMLSchema" xmlns:xs="http://www.w3.org/2001/XMLSchema" xmlns:p="http://schemas.microsoft.com/office/2006/metadata/properties" xmlns:ns1="http://schemas.microsoft.com/sharepoint/v3" xmlns:ns2="bd264eaa-026d-4b09-a7c4-bfd7a6787c0d" xmlns:ns3="aa91d8b2-c92b-4c0a-9701-5d88eb325f4d" targetNamespace="http://schemas.microsoft.com/office/2006/metadata/properties" ma:root="true" ma:fieldsID="f9b450fe23c00d2c61fb30473b23feec" ns1:_="" ns2:_="" ns3:_="">
    <xsd:import namespace="http://schemas.microsoft.com/sharepoint/v3"/>
    <xsd:import namespace="bd264eaa-026d-4b09-a7c4-bfd7a6787c0d"/>
    <xsd:import namespace="aa91d8b2-c92b-4c0a-9701-5d88eb325f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64eaa-026d-4b09-a7c4-bfd7a678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60b4e77-5caa-4609-b900-42e84fbaab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1d8b2-c92b-4c0a-9701-5d88eb325f4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3ec0177-729b-482f-aa09-be83470853ec}" ma:internalName="TaxCatchAll" ma:showField="CatchAllData" ma:web="aa91d8b2-c92b-4c0a-9701-5d88eb325f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91d8b2-c92b-4c0a-9701-5d88eb325f4d" xsi:nil="true"/>
    <_ip_UnifiedCompliancePolicyUIAction xmlns="http://schemas.microsoft.com/sharepoint/v3" xsi:nil="true"/>
    <lcf76f155ced4ddcb4097134ff3c332f xmlns="bd264eaa-026d-4b09-a7c4-bfd7a6787c0d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405BEA5-6377-4521-A515-C31B3A967E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05867E-0083-42D5-A298-914B80AE84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B3F214-1435-4207-A7BF-6E2B40211A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d264eaa-026d-4b09-a7c4-bfd7a6787c0d"/>
    <ds:schemaRef ds:uri="aa91d8b2-c92b-4c0a-9701-5d88eb325f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55EAD35-9295-42B0-A9F5-0107308C6F23}">
  <ds:schemaRefs>
    <ds:schemaRef ds:uri="http://schemas.microsoft.com/office/2006/metadata/properties"/>
    <ds:schemaRef ds:uri="http://schemas.microsoft.com/office/infopath/2007/PartnerControls"/>
    <ds:schemaRef ds:uri="aa91d8b2-c92b-4c0a-9701-5d88eb325f4d"/>
    <ds:schemaRef ds:uri="http://schemas.microsoft.com/sharepoint/v3"/>
    <ds:schemaRef ds:uri="bd264eaa-026d-4b09-a7c4-bfd7a6787c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and Procedures Template_2024_BLUE</Template>
  <TotalTime>1336</TotalTime>
  <Pages>8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Kasey Cross</dc:creator>
  <cp:keywords/>
  <dc:description/>
  <cp:lastModifiedBy>Belinda Monkman</cp:lastModifiedBy>
  <cp:revision>12</cp:revision>
  <cp:lastPrinted>2019-09-23T07:55:00Z</cp:lastPrinted>
  <dcterms:created xsi:type="dcterms:W3CDTF">2025-03-19T21:18:00Z</dcterms:created>
  <dcterms:modified xsi:type="dcterms:W3CDTF">2025-03-21T08:13:00Z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0x0101003C5BC91A8A4DEC4E96091452F784AAAE</vt:lpwstr>
  </property>
</Properties>
</file>